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7A5D1A" w14:textId="77777777" w:rsidR="00834F8F" w:rsidRPr="00E053E1" w:rsidRDefault="00834F8F" w:rsidP="00C3772D">
      <w:pPr>
        <w:pStyle w:val="Titel"/>
        <w:spacing w:line="326" w:lineRule="auto"/>
        <w:ind w:left="-567"/>
        <w:rPr>
          <w:color w:val="000000" w:themeColor="text1"/>
        </w:rPr>
      </w:pPr>
      <w:r>
        <w:rPr>
          <w:noProof/>
          <w:color w:val="7AC470"/>
          <w:lang w:val="nl-BE" w:eastAsia="nl-BE"/>
        </w:rPr>
        <w:drawing>
          <wp:inline distT="0" distB="0" distL="0" distR="0" wp14:anchorId="78C4B155" wp14:editId="2CD3FFF8">
            <wp:extent cx="1482436" cy="492910"/>
            <wp:effectExtent l="0" t="0" r="3810" b="254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stad_menen_RGB_GROE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436" cy="4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28D4E" w14:textId="77777777" w:rsidR="009A3562" w:rsidRDefault="009A3562" w:rsidP="009A3562">
      <w:pPr>
        <w:rPr>
          <w:color w:val="000000" w:themeColor="text1"/>
        </w:rPr>
      </w:pPr>
    </w:p>
    <w:p w14:paraId="7E03C186" w14:textId="77777777" w:rsidR="00E053E1" w:rsidRPr="000542B9" w:rsidRDefault="00963459" w:rsidP="004A3B6F">
      <w:pPr>
        <w:pStyle w:val="Titel"/>
        <w:rPr>
          <w:color w:val="auto"/>
          <w:sz w:val="28"/>
          <w:szCs w:val="28"/>
        </w:rPr>
      </w:pPr>
      <w:r w:rsidRPr="000542B9">
        <w:rPr>
          <w:color w:val="auto"/>
          <w:sz w:val="28"/>
          <w:szCs w:val="28"/>
        </w:rPr>
        <w:t>GEBRUIKS</w:t>
      </w:r>
      <w:r w:rsidR="002E567F" w:rsidRPr="000542B9">
        <w:rPr>
          <w:color w:val="auto"/>
          <w:sz w:val="28"/>
          <w:szCs w:val="28"/>
        </w:rPr>
        <w:t xml:space="preserve">OVEREENKOMST </w:t>
      </w:r>
      <w:r w:rsidR="00280310" w:rsidRPr="000542B9">
        <w:rPr>
          <w:color w:val="auto"/>
          <w:sz w:val="28"/>
          <w:szCs w:val="28"/>
        </w:rPr>
        <w:t>s</w:t>
      </w:r>
      <w:r w:rsidR="002E567F" w:rsidRPr="000542B9">
        <w:rPr>
          <w:color w:val="auto"/>
          <w:sz w:val="28"/>
          <w:szCs w:val="28"/>
        </w:rPr>
        <w:t>PEELKEET</w:t>
      </w:r>
    </w:p>
    <w:p w14:paraId="712429DD" w14:textId="77777777" w:rsidR="00AC17D8" w:rsidRDefault="00AC17D8" w:rsidP="002E567F">
      <w:pPr>
        <w:pStyle w:val="Geenafstand"/>
      </w:pPr>
    </w:p>
    <w:p w14:paraId="1366EA9D" w14:textId="77777777" w:rsidR="007C024B" w:rsidRDefault="007C024B" w:rsidP="002E567F">
      <w:pPr>
        <w:pStyle w:val="Geenafstand"/>
      </w:pPr>
      <w:r>
        <w:t>De dienst jeugd/sport v</w:t>
      </w:r>
      <w:r w:rsidR="005A1A78">
        <w:t>an de stad Menen beschikt over drie</w:t>
      </w:r>
      <w:r>
        <w:t xml:space="preserve"> speelketen gevuld met spel- en sportmateriaal. </w:t>
      </w:r>
    </w:p>
    <w:p w14:paraId="6E434F17" w14:textId="77777777" w:rsidR="004A3B6F" w:rsidRDefault="007C024B" w:rsidP="002E567F">
      <w:pPr>
        <w:pStyle w:val="Geenafstand"/>
      </w:pPr>
      <w:r>
        <w:t>Dit gebruiksreglement bepaalt de regels omtrent de aanvr</w:t>
      </w:r>
      <w:r w:rsidR="00AC17D8">
        <w:t>aag van een speelkeet.</w:t>
      </w:r>
    </w:p>
    <w:p w14:paraId="273E1F31" w14:textId="77777777" w:rsidR="00AC17D8" w:rsidRPr="0080533C" w:rsidRDefault="00AC17D8" w:rsidP="002E567F">
      <w:pPr>
        <w:pStyle w:val="Geenafstand"/>
      </w:pPr>
    </w:p>
    <w:p w14:paraId="153F5BC4" w14:textId="77777777" w:rsidR="004A3B6F" w:rsidRPr="0080533C" w:rsidRDefault="004A3B6F" w:rsidP="004A3B6F">
      <w:pPr>
        <w:pStyle w:val="Kop2"/>
        <w:rPr>
          <w:color w:val="auto"/>
        </w:rPr>
      </w:pPr>
      <w:r w:rsidRPr="0080533C">
        <w:rPr>
          <w:color w:val="auto"/>
          <w:sz w:val="22"/>
        </w:rPr>
        <w:t>vOORWAARDEN</w:t>
      </w:r>
      <w:r w:rsidRPr="0080533C">
        <w:rPr>
          <w:color w:val="auto"/>
        </w:rPr>
        <w:t xml:space="preserve"> </w:t>
      </w:r>
      <w:r w:rsidR="00AC17D8">
        <w:rPr>
          <w:color w:val="auto"/>
          <w:sz w:val="22"/>
        </w:rPr>
        <w:t>en richtlijnen</w:t>
      </w:r>
    </w:p>
    <w:p w14:paraId="3AB03430" w14:textId="77777777" w:rsidR="00AC17D8" w:rsidRDefault="00AC17D8" w:rsidP="004A3B6F">
      <w:pPr>
        <w:pStyle w:val="Geenafstand"/>
      </w:pPr>
    </w:p>
    <w:p w14:paraId="14CEE1F1" w14:textId="77777777" w:rsidR="005438D8" w:rsidRPr="0080533C" w:rsidRDefault="00FA1880" w:rsidP="004A3B6F">
      <w:pPr>
        <w:pStyle w:val="Geenafstand"/>
      </w:pPr>
      <w:r w:rsidRPr="0080533C">
        <w:t xml:space="preserve">Bij het aanvragen van </w:t>
      </w:r>
      <w:r w:rsidR="007C024B">
        <w:t>een speelkeet</w:t>
      </w:r>
      <w:r w:rsidRPr="0080533C">
        <w:t xml:space="preserve"> gelden volgende voorwaarden</w:t>
      </w:r>
      <w:r w:rsidR="005438D8">
        <w:t xml:space="preserve"> </w:t>
      </w:r>
      <w:r w:rsidR="00AC17D8">
        <w:t xml:space="preserve">en richtlijnen </w:t>
      </w:r>
      <w:r w:rsidR="006C00E3">
        <w:t>bij ontlening</w:t>
      </w:r>
      <w:r w:rsidRPr="0080533C">
        <w:t>:</w:t>
      </w:r>
    </w:p>
    <w:p w14:paraId="5FBE9F7C" w14:textId="77777777" w:rsidR="00FA1880" w:rsidRPr="0080533C" w:rsidRDefault="00FA1880" w:rsidP="00FA1880">
      <w:pPr>
        <w:pStyle w:val="lijstpunt"/>
        <w:rPr>
          <w:color w:val="auto"/>
        </w:rPr>
      </w:pPr>
      <w:r w:rsidRPr="0080533C">
        <w:rPr>
          <w:color w:val="auto"/>
        </w:rPr>
        <w:t xml:space="preserve"> </w:t>
      </w:r>
      <w:r w:rsidR="005A1A78">
        <w:rPr>
          <w:color w:val="auto"/>
        </w:rPr>
        <w:t>De aanvrager kan drie</w:t>
      </w:r>
      <w:r w:rsidR="007C024B">
        <w:rPr>
          <w:color w:val="auto"/>
        </w:rPr>
        <w:t xml:space="preserve"> peters/meters voorleggen</w:t>
      </w:r>
      <w:r w:rsidR="006C00E3">
        <w:rPr>
          <w:color w:val="auto"/>
        </w:rPr>
        <w:t xml:space="preserve"> die verantwoordelijk zijn voor</w:t>
      </w:r>
      <w:r w:rsidRPr="0080533C">
        <w:rPr>
          <w:color w:val="auto"/>
        </w:rPr>
        <w:t>:</w:t>
      </w:r>
    </w:p>
    <w:p w14:paraId="2EF93615" w14:textId="77777777" w:rsidR="00FA1880" w:rsidRPr="0080533C" w:rsidRDefault="007C024B" w:rsidP="007C024B">
      <w:pPr>
        <w:pStyle w:val="lijstpunt"/>
        <w:numPr>
          <w:ilvl w:val="2"/>
          <w:numId w:val="9"/>
        </w:numPr>
        <w:ind w:hanging="1184"/>
        <w:rPr>
          <w:color w:val="auto"/>
        </w:rPr>
      </w:pPr>
      <w:r>
        <w:rPr>
          <w:color w:val="auto"/>
        </w:rPr>
        <w:t>het openen</w:t>
      </w:r>
      <w:r w:rsidR="00FA1880" w:rsidRPr="0080533C">
        <w:rPr>
          <w:color w:val="auto"/>
        </w:rPr>
        <w:t xml:space="preserve"> en </w:t>
      </w:r>
      <w:r>
        <w:rPr>
          <w:color w:val="auto"/>
        </w:rPr>
        <w:t>af</w:t>
      </w:r>
      <w:r w:rsidR="00FA1880" w:rsidRPr="0080533C">
        <w:rPr>
          <w:color w:val="auto"/>
        </w:rPr>
        <w:t>sl</w:t>
      </w:r>
      <w:r>
        <w:rPr>
          <w:color w:val="auto"/>
        </w:rPr>
        <w:t>uiten van de speelkeet</w:t>
      </w:r>
      <w:r w:rsidR="006C00E3">
        <w:rPr>
          <w:color w:val="auto"/>
        </w:rPr>
        <w:t>.</w:t>
      </w:r>
    </w:p>
    <w:p w14:paraId="299C9BE5" w14:textId="77777777" w:rsidR="00FA1880" w:rsidRPr="0080533C" w:rsidRDefault="007C024B" w:rsidP="007C024B">
      <w:pPr>
        <w:pStyle w:val="lijstpunt"/>
        <w:numPr>
          <w:ilvl w:val="2"/>
          <w:numId w:val="9"/>
        </w:numPr>
        <w:ind w:hanging="1184"/>
        <w:rPr>
          <w:color w:val="auto"/>
        </w:rPr>
      </w:pPr>
      <w:r>
        <w:rPr>
          <w:color w:val="auto"/>
        </w:rPr>
        <w:t>h</w:t>
      </w:r>
      <w:r w:rsidR="00FA1880" w:rsidRPr="0080533C">
        <w:rPr>
          <w:color w:val="auto"/>
        </w:rPr>
        <w:t xml:space="preserve">et nagaan van de inventaris </w:t>
      </w:r>
      <w:r>
        <w:rPr>
          <w:color w:val="auto"/>
        </w:rPr>
        <w:t>op het einde van de uitleenperiode</w:t>
      </w:r>
      <w:r w:rsidR="006C00E3">
        <w:rPr>
          <w:color w:val="auto"/>
        </w:rPr>
        <w:t>.</w:t>
      </w:r>
    </w:p>
    <w:p w14:paraId="781578FA" w14:textId="77777777" w:rsidR="00FA1880" w:rsidRPr="0080533C" w:rsidRDefault="00AC17D8" w:rsidP="007C024B">
      <w:pPr>
        <w:pStyle w:val="lijstpunt"/>
        <w:numPr>
          <w:ilvl w:val="2"/>
          <w:numId w:val="9"/>
        </w:numPr>
        <w:ind w:hanging="1184"/>
        <w:rPr>
          <w:color w:val="auto"/>
        </w:rPr>
      </w:pPr>
      <w:r>
        <w:rPr>
          <w:color w:val="auto"/>
        </w:rPr>
        <w:t xml:space="preserve">het voeren van </w:t>
      </w:r>
      <w:r w:rsidR="007C024B">
        <w:rPr>
          <w:color w:val="auto"/>
        </w:rPr>
        <w:t>de communicatie met bewoners en stadsdiensten</w:t>
      </w:r>
      <w:r w:rsidR="006C00E3">
        <w:rPr>
          <w:color w:val="auto"/>
        </w:rPr>
        <w:t>.</w:t>
      </w:r>
    </w:p>
    <w:p w14:paraId="6ACF1863" w14:textId="77777777" w:rsidR="00AC17D8" w:rsidRDefault="0080533C" w:rsidP="00162AF0">
      <w:pPr>
        <w:pStyle w:val="lijstpunt"/>
        <w:rPr>
          <w:color w:val="auto"/>
        </w:rPr>
      </w:pPr>
      <w:r w:rsidRPr="00AC17D8">
        <w:rPr>
          <w:color w:val="auto"/>
        </w:rPr>
        <w:t>60</w:t>
      </w:r>
      <w:r w:rsidR="00FA1880" w:rsidRPr="00AC17D8">
        <w:rPr>
          <w:color w:val="auto"/>
        </w:rPr>
        <w:t>% van de bewoners zijn akkoord met het plaatsen van een keet</w:t>
      </w:r>
      <w:r w:rsidR="005438D8" w:rsidRPr="00AC17D8">
        <w:rPr>
          <w:color w:val="auto"/>
        </w:rPr>
        <w:t xml:space="preserve"> </w:t>
      </w:r>
      <w:r w:rsidR="00AC17D8">
        <w:rPr>
          <w:color w:val="auto"/>
        </w:rPr>
        <w:t>.</w:t>
      </w:r>
    </w:p>
    <w:p w14:paraId="25E77AB0" w14:textId="77777777" w:rsidR="00FA1880" w:rsidRPr="00AC17D8" w:rsidRDefault="00FA1880" w:rsidP="00162AF0">
      <w:pPr>
        <w:pStyle w:val="lijstpunt"/>
        <w:rPr>
          <w:color w:val="auto"/>
        </w:rPr>
      </w:pPr>
      <w:r w:rsidRPr="00AC17D8">
        <w:rPr>
          <w:color w:val="auto"/>
        </w:rPr>
        <w:t xml:space="preserve">Er mag geen </w:t>
      </w:r>
      <w:r w:rsidR="000542B9" w:rsidRPr="00AC17D8">
        <w:rPr>
          <w:color w:val="auto"/>
        </w:rPr>
        <w:t>doorgaand openbaar vervoer zijn.</w:t>
      </w:r>
    </w:p>
    <w:p w14:paraId="3C5A7AFE" w14:textId="77777777" w:rsidR="005438D8" w:rsidRPr="00AC17D8" w:rsidRDefault="00FA1880" w:rsidP="00FA1880">
      <w:pPr>
        <w:pStyle w:val="lijstpunt"/>
        <w:rPr>
          <w:color w:val="auto"/>
        </w:rPr>
      </w:pPr>
      <w:r w:rsidRPr="0080533C">
        <w:rPr>
          <w:color w:val="auto"/>
        </w:rPr>
        <w:t>Er zijn geen handelszaken of vrije beroepen aanwezig op de locatie</w:t>
      </w:r>
      <w:r w:rsidR="000542B9">
        <w:rPr>
          <w:color w:val="auto"/>
        </w:rPr>
        <w:t>.</w:t>
      </w:r>
    </w:p>
    <w:p w14:paraId="762D3FEE" w14:textId="77777777" w:rsidR="00FA1880" w:rsidRPr="0080533C" w:rsidRDefault="00FA1880" w:rsidP="00FA1880">
      <w:pPr>
        <w:pStyle w:val="lijstpunt"/>
        <w:rPr>
          <w:color w:val="auto"/>
        </w:rPr>
      </w:pPr>
      <w:r w:rsidRPr="0080533C">
        <w:rPr>
          <w:color w:val="auto"/>
        </w:rPr>
        <w:t xml:space="preserve">De keet wordt uitgeleend voor één week en moet minimum drie dagen in gebruik zijn. De week start telkens op maandag en eindigt op zondag. </w:t>
      </w:r>
    </w:p>
    <w:p w14:paraId="388D9E9A" w14:textId="36E6C192" w:rsidR="008E1553" w:rsidRPr="008E1553" w:rsidRDefault="00FA1880" w:rsidP="008E1553">
      <w:pPr>
        <w:pStyle w:val="lijstpunt"/>
        <w:rPr>
          <w:color w:val="auto"/>
        </w:rPr>
      </w:pPr>
      <w:r w:rsidRPr="0080533C">
        <w:rPr>
          <w:color w:val="auto"/>
        </w:rPr>
        <w:t xml:space="preserve">Het gebruik van de </w:t>
      </w:r>
      <w:r w:rsidR="005438D8">
        <w:rPr>
          <w:color w:val="auto"/>
        </w:rPr>
        <w:t>speel</w:t>
      </w:r>
      <w:r w:rsidRPr="0080533C">
        <w:rPr>
          <w:color w:val="auto"/>
        </w:rPr>
        <w:t>keet is gratis</w:t>
      </w:r>
      <w:r w:rsidR="000542B9">
        <w:rPr>
          <w:color w:val="auto"/>
        </w:rPr>
        <w:t>.</w:t>
      </w:r>
      <w:r w:rsidR="008E1553">
        <w:rPr>
          <w:color w:val="auto"/>
        </w:rPr>
        <w:t xml:space="preserve"> Wel wordt gevraagd om een waarborg van €25 te betalen. </w:t>
      </w:r>
    </w:p>
    <w:p w14:paraId="67644124" w14:textId="77777777" w:rsidR="00FA1880" w:rsidRPr="0080533C" w:rsidRDefault="00FA1880" w:rsidP="00FA1880">
      <w:pPr>
        <w:pStyle w:val="lijstpunt"/>
        <w:rPr>
          <w:color w:val="auto"/>
        </w:rPr>
      </w:pPr>
      <w:r w:rsidRPr="0080533C">
        <w:rPr>
          <w:color w:val="auto"/>
        </w:rPr>
        <w:t xml:space="preserve">Het gebruik van de keet is uitsluitend voor </w:t>
      </w:r>
      <w:r w:rsidR="005438D8">
        <w:rPr>
          <w:color w:val="auto"/>
        </w:rPr>
        <w:t>speelstraten</w:t>
      </w:r>
      <w:r w:rsidRPr="0080533C">
        <w:rPr>
          <w:color w:val="auto"/>
        </w:rPr>
        <w:t xml:space="preserve"> of verenigi</w:t>
      </w:r>
      <w:r w:rsidR="000542B9">
        <w:rPr>
          <w:color w:val="auto"/>
        </w:rPr>
        <w:t xml:space="preserve">ngen van Menen, </w:t>
      </w:r>
      <w:proofErr w:type="spellStart"/>
      <w:r w:rsidR="000542B9">
        <w:rPr>
          <w:color w:val="auto"/>
        </w:rPr>
        <w:t>Rekkem</w:t>
      </w:r>
      <w:proofErr w:type="spellEnd"/>
      <w:r w:rsidR="000542B9">
        <w:rPr>
          <w:color w:val="auto"/>
        </w:rPr>
        <w:t xml:space="preserve"> of Lauwe.</w:t>
      </w:r>
    </w:p>
    <w:p w14:paraId="0C23EA62" w14:textId="77777777" w:rsidR="00FA1880" w:rsidRPr="0080533C" w:rsidRDefault="00FA1880" w:rsidP="00FA1880">
      <w:pPr>
        <w:pStyle w:val="lijstpunt"/>
        <w:rPr>
          <w:color w:val="auto"/>
        </w:rPr>
      </w:pPr>
      <w:r w:rsidRPr="0080533C">
        <w:rPr>
          <w:color w:val="auto"/>
        </w:rPr>
        <w:t>De speelkeet wordt gratis naar de desbetreffende locatie gebracht op maandagochtend en wordt de volgende maandagochtend terug weggehaald door de technische dienst van stad Menen</w:t>
      </w:r>
      <w:r w:rsidR="000542B9">
        <w:rPr>
          <w:color w:val="auto"/>
        </w:rPr>
        <w:t>.</w:t>
      </w:r>
    </w:p>
    <w:p w14:paraId="58E35F15" w14:textId="77777777" w:rsidR="00FA1880" w:rsidRPr="00FC5EC5" w:rsidRDefault="00FA1880" w:rsidP="00FC5EC5">
      <w:pPr>
        <w:pStyle w:val="lijstpunt"/>
        <w:rPr>
          <w:color w:val="auto"/>
        </w:rPr>
      </w:pPr>
      <w:r w:rsidRPr="0080533C">
        <w:rPr>
          <w:color w:val="auto"/>
        </w:rPr>
        <w:t xml:space="preserve">De keet wordt geplaatst en gebruikt op openbaar terrein, dit wil zeggen dat deze </w:t>
      </w:r>
      <w:r w:rsidR="00AC17D8">
        <w:rPr>
          <w:color w:val="auto"/>
        </w:rPr>
        <w:t xml:space="preserve">speelkeet </w:t>
      </w:r>
      <w:r w:rsidRPr="0080533C">
        <w:rPr>
          <w:color w:val="auto"/>
        </w:rPr>
        <w:t xml:space="preserve">steeds </w:t>
      </w:r>
      <w:r w:rsidR="00AC17D8">
        <w:rPr>
          <w:color w:val="auto"/>
        </w:rPr>
        <w:t xml:space="preserve">dient te </w:t>
      </w:r>
      <w:r w:rsidRPr="0080533C">
        <w:rPr>
          <w:color w:val="auto"/>
        </w:rPr>
        <w:t>worden geplaatst op een pleintje, parking, stuk gras,… in de onmiddellijke omgeving van de aanvrager. De locatie moet vlot te bereiken zijn voor de technische dienst met een gehanteerd voertuig</w:t>
      </w:r>
      <w:r w:rsidR="000542B9">
        <w:rPr>
          <w:color w:val="auto"/>
        </w:rPr>
        <w:t>.</w:t>
      </w:r>
      <w:r w:rsidR="00FC5EC5">
        <w:rPr>
          <w:color w:val="auto"/>
        </w:rPr>
        <w:t xml:space="preserve"> </w:t>
      </w:r>
      <w:r w:rsidRPr="00FC5EC5">
        <w:rPr>
          <w:color w:val="auto"/>
        </w:rPr>
        <w:t>Een aanvraag innam</w:t>
      </w:r>
      <w:r w:rsidR="000542B9" w:rsidRPr="00FC5EC5">
        <w:rPr>
          <w:color w:val="auto"/>
        </w:rPr>
        <w:t>e openbaar domein is niet nodig.</w:t>
      </w:r>
    </w:p>
    <w:p w14:paraId="25C38C49" w14:textId="77777777" w:rsidR="00FA1880" w:rsidRPr="0080533C" w:rsidRDefault="00FA1880" w:rsidP="00FA1880">
      <w:pPr>
        <w:pStyle w:val="lijstpunt"/>
        <w:rPr>
          <w:color w:val="auto"/>
        </w:rPr>
      </w:pPr>
      <w:r w:rsidRPr="0080533C">
        <w:rPr>
          <w:color w:val="auto"/>
        </w:rPr>
        <w:t>De speelkeet wordt niet v</w:t>
      </w:r>
      <w:r w:rsidR="000542B9">
        <w:rPr>
          <w:color w:val="auto"/>
        </w:rPr>
        <w:t>erhuurd voor privé-initiatieven.</w:t>
      </w:r>
    </w:p>
    <w:p w14:paraId="59E99653" w14:textId="77777777" w:rsidR="00FA1880" w:rsidRPr="0080533C" w:rsidRDefault="000542B9" w:rsidP="00FA1880">
      <w:pPr>
        <w:pStyle w:val="lijstpunt"/>
        <w:rPr>
          <w:color w:val="auto"/>
        </w:rPr>
      </w:pPr>
      <w:r>
        <w:rPr>
          <w:color w:val="auto"/>
        </w:rPr>
        <w:t>De aanvraag gebeurt</w:t>
      </w:r>
      <w:r w:rsidR="00FA1880" w:rsidRPr="0080533C">
        <w:rPr>
          <w:color w:val="auto"/>
        </w:rPr>
        <w:t xml:space="preserve"> minstens zeven dagen op voorhand</w:t>
      </w:r>
      <w:r>
        <w:rPr>
          <w:color w:val="auto"/>
        </w:rPr>
        <w:t>.</w:t>
      </w:r>
    </w:p>
    <w:p w14:paraId="7138C4C4" w14:textId="77777777" w:rsidR="00FA1880" w:rsidRPr="0080533C" w:rsidRDefault="00FA1880" w:rsidP="00FA1880">
      <w:pPr>
        <w:pStyle w:val="lijstpunt"/>
        <w:rPr>
          <w:color w:val="auto"/>
        </w:rPr>
      </w:pPr>
      <w:r w:rsidRPr="0080533C">
        <w:rPr>
          <w:color w:val="auto"/>
        </w:rPr>
        <w:t>De sleutel wordt opgehaald en teruggebracht na afspraak met de jeugddienst</w:t>
      </w:r>
      <w:r w:rsidR="000542B9">
        <w:rPr>
          <w:color w:val="auto"/>
        </w:rPr>
        <w:t>.</w:t>
      </w:r>
    </w:p>
    <w:p w14:paraId="29E19282" w14:textId="52AF2B54" w:rsidR="00914BA0" w:rsidRPr="0080533C" w:rsidRDefault="00914BA0" w:rsidP="00FA1880">
      <w:pPr>
        <w:pStyle w:val="lijstpunt"/>
        <w:rPr>
          <w:color w:val="auto"/>
        </w:rPr>
      </w:pPr>
      <w:r w:rsidRPr="0080533C">
        <w:rPr>
          <w:color w:val="auto"/>
        </w:rPr>
        <w:t>Schade</w:t>
      </w:r>
      <w:r w:rsidR="00AC17D8">
        <w:rPr>
          <w:color w:val="auto"/>
        </w:rPr>
        <w:t xml:space="preserve"> of verlies </w:t>
      </w:r>
      <w:r w:rsidRPr="0080533C">
        <w:rPr>
          <w:color w:val="auto"/>
        </w:rPr>
        <w:t>van het materiaal wordt vergoed door meters/peters van de keet aan de hand van bijgevoegde lijst:</w:t>
      </w:r>
      <w:r w:rsidR="000542B9">
        <w:rPr>
          <w:color w:val="auto"/>
        </w:rPr>
        <w:t xml:space="preserve"> kostprijs materiaal bij schade.</w:t>
      </w:r>
      <w:r w:rsidR="00FC5EC5">
        <w:rPr>
          <w:color w:val="auto"/>
        </w:rPr>
        <w:t xml:space="preserve"> Het verschuldigd bedrag voor schade of verlies dient te worden voldaan op de dienst jeugd/sport met bancontact.</w:t>
      </w:r>
    </w:p>
    <w:p w14:paraId="4DBE5014" w14:textId="711CEBEB" w:rsidR="0080533C" w:rsidRDefault="006B4650" w:rsidP="0080533C">
      <w:pPr>
        <w:pStyle w:val="lijstpunt"/>
        <w:rPr>
          <w:color w:val="auto"/>
        </w:rPr>
      </w:pPr>
      <w:r w:rsidRPr="0080533C">
        <w:rPr>
          <w:color w:val="auto"/>
        </w:rPr>
        <w:t>De meters/peters zijn verantwoordelijk voor het proper houden van de speelkeet en het nagaan van de checklist na gebruik</w:t>
      </w:r>
      <w:r w:rsidR="00DA6CB6">
        <w:rPr>
          <w:color w:val="auto"/>
        </w:rPr>
        <w:t xml:space="preserve"> en deze ingevuld terug te bezorgen aan de jeugddienst</w:t>
      </w:r>
      <w:r w:rsidR="008E1553">
        <w:rPr>
          <w:color w:val="auto"/>
        </w:rPr>
        <w:t xml:space="preserve"> zie bijlage 2.</w:t>
      </w:r>
      <w:r w:rsidR="000147FE">
        <w:rPr>
          <w:color w:val="auto"/>
        </w:rPr>
        <w:t xml:space="preserve"> Indien de checklist niet ingevuld wordt terugbezorgt aan de jeugddienst na het gebruik, wordt de waarborg niet terugbetaald.</w:t>
      </w:r>
    </w:p>
    <w:p w14:paraId="1DC25544" w14:textId="67A7D069" w:rsidR="00DA6CB6" w:rsidRDefault="00DA6CB6" w:rsidP="0080533C">
      <w:pPr>
        <w:pStyle w:val="lijstpunt"/>
        <w:rPr>
          <w:color w:val="auto"/>
        </w:rPr>
      </w:pPr>
      <w:r>
        <w:rPr>
          <w:color w:val="auto"/>
        </w:rPr>
        <w:t xml:space="preserve">De meters/peters zijn verantwoordelijk om het materiaal in de speelkeet terug te plaatsen zoals weergegeven </w:t>
      </w:r>
      <w:r w:rsidR="008E1553">
        <w:rPr>
          <w:color w:val="auto"/>
        </w:rPr>
        <w:t>in bijlage 3.</w:t>
      </w:r>
    </w:p>
    <w:p w14:paraId="12D87C3E" w14:textId="5916DDBA" w:rsidR="00DA6CB6" w:rsidRDefault="00DA6CB6" w:rsidP="00DA6CB6">
      <w:pPr>
        <w:pStyle w:val="lijstpunt"/>
        <w:numPr>
          <w:ilvl w:val="0"/>
          <w:numId w:val="0"/>
        </w:numPr>
        <w:ind w:left="1212" w:hanging="361"/>
        <w:rPr>
          <w:color w:val="auto"/>
        </w:rPr>
      </w:pPr>
    </w:p>
    <w:p w14:paraId="5D45119E" w14:textId="50A07BA4" w:rsidR="00DA6CB6" w:rsidRDefault="00DA6CB6" w:rsidP="00DA6CB6">
      <w:pPr>
        <w:pStyle w:val="lijstpunt"/>
        <w:numPr>
          <w:ilvl w:val="0"/>
          <w:numId w:val="0"/>
        </w:numPr>
        <w:ind w:left="1212" w:hanging="361"/>
        <w:rPr>
          <w:color w:val="auto"/>
        </w:rPr>
      </w:pPr>
    </w:p>
    <w:p w14:paraId="37B435E5" w14:textId="17845A93" w:rsidR="00DA6CB6" w:rsidRDefault="00DA6CB6" w:rsidP="00DA6CB6">
      <w:pPr>
        <w:pStyle w:val="lijstpunt"/>
        <w:numPr>
          <w:ilvl w:val="0"/>
          <w:numId w:val="0"/>
        </w:numPr>
        <w:ind w:left="1212" w:hanging="361"/>
        <w:rPr>
          <w:color w:val="auto"/>
        </w:rPr>
      </w:pPr>
    </w:p>
    <w:p w14:paraId="2A4C9883" w14:textId="77777777" w:rsidR="00DA6CB6" w:rsidRDefault="00DA6CB6" w:rsidP="00DA6CB6">
      <w:pPr>
        <w:pStyle w:val="lijstpunt"/>
        <w:numPr>
          <w:ilvl w:val="0"/>
          <w:numId w:val="0"/>
        </w:numPr>
        <w:ind w:left="1212" w:hanging="361"/>
        <w:rPr>
          <w:color w:val="auto"/>
        </w:rPr>
      </w:pPr>
    </w:p>
    <w:p w14:paraId="07335439" w14:textId="59DCAD4F" w:rsidR="00050674" w:rsidRDefault="00050674" w:rsidP="0080533C">
      <w:pPr>
        <w:pStyle w:val="lijstpunt"/>
        <w:rPr>
          <w:color w:val="auto"/>
        </w:rPr>
      </w:pPr>
      <w:r>
        <w:rPr>
          <w:color w:val="auto"/>
        </w:rPr>
        <w:t>De meters/peters zijn verantwoordelijk voor het verzenden van twee foto’s</w:t>
      </w:r>
      <w:r w:rsidR="00DA6CB6">
        <w:rPr>
          <w:color w:val="auto"/>
        </w:rPr>
        <w:t xml:space="preserve"> </w:t>
      </w:r>
      <w:r>
        <w:rPr>
          <w:color w:val="auto"/>
        </w:rPr>
        <w:t>van de speelkeet</w:t>
      </w:r>
      <w:r w:rsidR="008E1553">
        <w:rPr>
          <w:color w:val="auto"/>
        </w:rPr>
        <w:t xml:space="preserve"> (bijlage 1).</w:t>
      </w:r>
      <w:r w:rsidR="000147FE">
        <w:rPr>
          <w:color w:val="auto"/>
        </w:rPr>
        <w:t xml:space="preserve"> Dit op de laatste dag van het gebruik van de speelkeet.</w:t>
      </w:r>
      <w:r w:rsidR="008E1553">
        <w:rPr>
          <w:color w:val="auto"/>
        </w:rPr>
        <w:t xml:space="preserve"> Zij versturen die</w:t>
      </w:r>
      <w:r>
        <w:rPr>
          <w:color w:val="auto"/>
        </w:rPr>
        <w:t xml:space="preserve"> naar het nummer: 0471 66 93 18</w:t>
      </w:r>
      <w:r w:rsidR="00DA6CB6">
        <w:rPr>
          <w:color w:val="auto"/>
        </w:rPr>
        <w:t xml:space="preserve"> (whatsapp)</w:t>
      </w:r>
      <w:r>
        <w:rPr>
          <w:color w:val="auto"/>
        </w:rPr>
        <w:t xml:space="preserve"> of mailen deze door naar</w:t>
      </w:r>
      <w:r w:rsidR="00DA6CB6">
        <w:rPr>
          <w:color w:val="auto"/>
        </w:rPr>
        <w:t>:</w:t>
      </w:r>
      <w:r>
        <w:rPr>
          <w:color w:val="auto"/>
        </w:rPr>
        <w:t xml:space="preserve"> </w:t>
      </w:r>
      <w:hyperlink r:id="rId9" w:history="1">
        <w:r w:rsidRPr="008B46FD">
          <w:rPr>
            <w:rStyle w:val="Hyperlink"/>
          </w:rPr>
          <w:t>jelke.samyn@menen.be</w:t>
        </w:r>
      </w:hyperlink>
      <w:r>
        <w:rPr>
          <w:color w:val="auto"/>
        </w:rPr>
        <w:t>. Indien dit niet gebeur</w:t>
      </w:r>
      <w:r w:rsidR="008E1553">
        <w:rPr>
          <w:color w:val="auto"/>
        </w:rPr>
        <w:t xml:space="preserve">t </w:t>
      </w:r>
      <w:r>
        <w:rPr>
          <w:color w:val="auto"/>
        </w:rPr>
        <w:t xml:space="preserve">wordt de waarborg van </w:t>
      </w:r>
      <w:r w:rsidR="00DA6CB6">
        <w:rPr>
          <w:color w:val="auto"/>
        </w:rPr>
        <w:t>€25</w:t>
      </w:r>
      <w:r>
        <w:rPr>
          <w:color w:val="auto"/>
        </w:rPr>
        <w:t xml:space="preserve"> </w:t>
      </w:r>
      <w:r w:rsidR="00DA6CB6">
        <w:rPr>
          <w:color w:val="auto"/>
        </w:rPr>
        <w:t>n</w:t>
      </w:r>
      <w:r>
        <w:rPr>
          <w:color w:val="auto"/>
        </w:rPr>
        <w:t xml:space="preserve">iet terugbetaald. </w:t>
      </w:r>
    </w:p>
    <w:p w14:paraId="72A9D314" w14:textId="77777777" w:rsidR="00DA6CB6" w:rsidRPr="0080533C" w:rsidRDefault="00DA6CB6" w:rsidP="00DA6CB6">
      <w:pPr>
        <w:pStyle w:val="lijstpunt"/>
        <w:numPr>
          <w:ilvl w:val="0"/>
          <w:numId w:val="0"/>
        </w:numPr>
        <w:ind w:left="1212" w:hanging="361"/>
        <w:rPr>
          <w:color w:val="auto"/>
        </w:rPr>
      </w:pPr>
    </w:p>
    <w:p w14:paraId="1912FAB7" w14:textId="77777777" w:rsidR="0080533C" w:rsidRPr="0080533C" w:rsidRDefault="0080533C" w:rsidP="0080533C">
      <w:pPr>
        <w:pStyle w:val="Geenafstand"/>
      </w:pPr>
      <w:r w:rsidRPr="0080533C">
        <w:t xml:space="preserve">In dubbel opgemaakt te Menen op ……………………. waarvan iedere partij erkent een exemplaar te hebben ontvangen. </w:t>
      </w:r>
    </w:p>
    <w:p w14:paraId="08290418" w14:textId="77777777" w:rsidR="0080533C" w:rsidRPr="0080533C" w:rsidRDefault="0080533C" w:rsidP="0080533C">
      <w:pPr>
        <w:pStyle w:val="Geenafstand"/>
      </w:pPr>
    </w:p>
    <w:p w14:paraId="288EB661" w14:textId="77777777" w:rsidR="0080533C" w:rsidRPr="0080533C" w:rsidRDefault="0080533C" w:rsidP="0080533C">
      <w:pPr>
        <w:pStyle w:val="Geenafstand"/>
      </w:pPr>
      <w:r w:rsidRPr="0080533C">
        <w:t xml:space="preserve">Jeugddienst stad menen </w:t>
      </w:r>
      <w:r w:rsidRPr="0080533C">
        <w:tab/>
      </w:r>
      <w:r w:rsidRPr="0080533C">
        <w:tab/>
      </w:r>
      <w:r w:rsidRPr="0080533C">
        <w:tab/>
      </w:r>
      <w:r w:rsidRPr="0080533C">
        <w:tab/>
      </w:r>
      <w:r w:rsidRPr="0080533C">
        <w:tab/>
      </w:r>
      <w:r w:rsidRPr="0080533C">
        <w:tab/>
        <w:t>De huurder</w:t>
      </w:r>
    </w:p>
    <w:p w14:paraId="05F780C8" w14:textId="77777777" w:rsidR="0080533C" w:rsidRPr="0080533C" w:rsidRDefault="0080533C" w:rsidP="0080533C">
      <w:pPr>
        <w:pStyle w:val="lijstpunt"/>
        <w:numPr>
          <w:ilvl w:val="0"/>
          <w:numId w:val="0"/>
        </w:numPr>
        <w:rPr>
          <w:color w:val="auto"/>
        </w:rPr>
      </w:pPr>
      <w:r w:rsidRPr="0080533C">
        <w:rPr>
          <w:color w:val="auto"/>
        </w:rPr>
        <w:t>Voor akkoord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Voor akkoord</w:t>
      </w:r>
    </w:p>
    <w:p w14:paraId="232B6F42" w14:textId="1FEC470A" w:rsidR="00DA6CB6" w:rsidRDefault="00DA6CB6" w:rsidP="00DA6CB6">
      <w:pPr>
        <w:pStyle w:val="Kop1"/>
      </w:pPr>
    </w:p>
    <w:p w14:paraId="466DFD82" w14:textId="1DD74C9C" w:rsidR="00DA6CB6" w:rsidRDefault="00DA6CB6" w:rsidP="00DA6CB6">
      <w:pPr>
        <w:pStyle w:val="Kop1"/>
      </w:pPr>
    </w:p>
    <w:p w14:paraId="67A2ADAC" w14:textId="19891E9E" w:rsidR="00DA6CB6" w:rsidRDefault="00DA6CB6" w:rsidP="00DA6CB6">
      <w:pPr>
        <w:pStyle w:val="Kop1"/>
      </w:pPr>
    </w:p>
    <w:p w14:paraId="3C684D65" w14:textId="086DE5CD" w:rsidR="00DA6CB6" w:rsidRDefault="00DA6CB6" w:rsidP="00DA6CB6">
      <w:pPr>
        <w:pStyle w:val="Kop1"/>
      </w:pPr>
    </w:p>
    <w:p w14:paraId="7B158F3C" w14:textId="0524DF9F" w:rsidR="00DA6CB6" w:rsidRDefault="00DA6CB6" w:rsidP="00DA6CB6">
      <w:pPr>
        <w:pStyle w:val="Kop1"/>
      </w:pPr>
    </w:p>
    <w:p w14:paraId="72A37CBF" w14:textId="04F5AF1D" w:rsidR="00DA6CB6" w:rsidRDefault="00DA6CB6" w:rsidP="00DA6CB6">
      <w:pPr>
        <w:pStyle w:val="Kop1"/>
      </w:pPr>
    </w:p>
    <w:p w14:paraId="604BAB99" w14:textId="5202F209" w:rsidR="00DA6CB6" w:rsidRDefault="00DA6CB6" w:rsidP="00DA6CB6">
      <w:pPr>
        <w:pStyle w:val="Kop1"/>
      </w:pPr>
    </w:p>
    <w:p w14:paraId="560C1ADC" w14:textId="296F50BA" w:rsidR="00DA6CB6" w:rsidRDefault="00DA6CB6" w:rsidP="00DA6CB6">
      <w:pPr>
        <w:pStyle w:val="Kop1"/>
      </w:pPr>
    </w:p>
    <w:p w14:paraId="2E78AB24" w14:textId="664A4710" w:rsidR="00DA6CB6" w:rsidRDefault="00DA6CB6" w:rsidP="00DA6CB6">
      <w:pPr>
        <w:pStyle w:val="Kop1"/>
      </w:pPr>
    </w:p>
    <w:p w14:paraId="4A95197D" w14:textId="54FFA0BB" w:rsidR="00DA6CB6" w:rsidRDefault="00DA6CB6" w:rsidP="00DA6CB6">
      <w:pPr>
        <w:pStyle w:val="Kop1"/>
      </w:pPr>
    </w:p>
    <w:p w14:paraId="6DC61B58" w14:textId="6413F102" w:rsidR="00DA6CB6" w:rsidRDefault="00DA6CB6" w:rsidP="00DA6CB6">
      <w:pPr>
        <w:pStyle w:val="Kop1"/>
      </w:pPr>
    </w:p>
    <w:p w14:paraId="6C11C53F" w14:textId="00C8F4D5" w:rsidR="00DA6CB6" w:rsidRDefault="00DA6CB6" w:rsidP="00DA6CB6">
      <w:pPr>
        <w:pStyle w:val="Kop1"/>
      </w:pPr>
    </w:p>
    <w:p w14:paraId="38653512" w14:textId="1DB1B508" w:rsidR="00DA6CB6" w:rsidRDefault="00DA6CB6" w:rsidP="00DA6CB6">
      <w:pPr>
        <w:pStyle w:val="Kop1"/>
      </w:pPr>
    </w:p>
    <w:p w14:paraId="457AA968" w14:textId="0DC1C8C9" w:rsidR="00DA6CB6" w:rsidRDefault="00DA6CB6" w:rsidP="00DA6CB6">
      <w:pPr>
        <w:pStyle w:val="Kop1"/>
      </w:pPr>
    </w:p>
    <w:p w14:paraId="5E407DDE" w14:textId="6B2985FD" w:rsidR="00DA6CB6" w:rsidRDefault="00DA6CB6" w:rsidP="00DA6CB6">
      <w:pPr>
        <w:pStyle w:val="Kop1"/>
      </w:pPr>
    </w:p>
    <w:p w14:paraId="33061AAB" w14:textId="0C39F15C" w:rsidR="00DA6CB6" w:rsidRDefault="00DA6CB6" w:rsidP="00DA6CB6">
      <w:pPr>
        <w:pStyle w:val="Kop1"/>
      </w:pPr>
    </w:p>
    <w:p w14:paraId="25ED04BB" w14:textId="10DB3727" w:rsidR="00DA6CB6" w:rsidRDefault="00DA6CB6" w:rsidP="00DA6CB6">
      <w:pPr>
        <w:pStyle w:val="Kop1"/>
      </w:pPr>
    </w:p>
    <w:p w14:paraId="44DF9601" w14:textId="508A7F1A" w:rsidR="00DA6CB6" w:rsidRDefault="00DA6CB6" w:rsidP="00DA6CB6">
      <w:pPr>
        <w:pStyle w:val="Kop1"/>
      </w:pPr>
    </w:p>
    <w:p w14:paraId="6C3AE102" w14:textId="29D6FE64" w:rsidR="00DA6CB6" w:rsidRDefault="00DA6CB6" w:rsidP="00DA6CB6">
      <w:pPr>
        <w:pStyle w:val="Kop1"/>
      </w:pPr>
    </w:p>
    <w:p w14:paraId="37EA1520" w14:textId="2A393B74" w:rsidR="00DA6CB6" w:rsidRDefault="00DA6CB6" w:rsidP="00DA6CB6">
      <w:pPr>
        <w:pStyle w:val="Kop1"/>
      </w:pPr>
    </w:p>
    <w:p w14:paraId="70AA87E9" w14:textId="592CED61" w:rsidR="00DA6CB6" w:rsidRDefault="00DA6CB6" w:rsidP="00DA6CB6">
      <w:pPr>
        <w:pStyle w:val="Kop1"/>
      </w:pPr>
    </w:p>
    <w:p w14:paraId="2B9B8645" w14:textId="087ACB5A" w:rsidR="00DA6CB6" w:rsidRDefault="00DA6CB6" w:rsidP="00DA6CB6">
      <w:pPr>
        <w:pStyle w:val="Kop1"/>
      </w:pPr>
    </w:p>
    <w:p w14:paraId="69D7FDB4" w14:textId="1E2CE392" w:rsidR="00DA6CB6" w:rsidRDefault="00DA6CB6" w:rsidP="00DA6CB6">
      <w:pPr>
        <w:pStyle w:val="Kop1"/>
      </w:pPr>
    </w:p>
    <w:p w14:paraId="0BD2C183" w14:textId="2F566B19" w:rsidR="00DA6CB6" w:rsidRDefault="00DA6CB6" w:rsidP="00DA6CB6">
      <w:pPr>
        <w:pStyle w:val="Kop1"/>
      </w:pPr>
    </w:p>
    <w:p w14:paraId="215773E1" w14:textId="08FDE186" w:rsidR="00DA6CB6" w:rsidRDefault="008E1553" w:rsidP="008E1553">
      <w:pPr>
        <w:pStyle w:val="Kop2"/>
        <w:rPr>
          <w:color w:val="auto"/>
        </w:rPr>
      </w:pPr>
      <w:r>
        <w:rPr>
          <w:color w:val="auto"/>
        </w:rPr>
        <w:lastRenderedPageBreak/>
        <w:t>Bijlagen</w:t>
      </w:r>
    </w:p>
    <w:p w14:paraId="0EC18F20" w14:textId="329C7001" w:rsidR="008E1553" w:rsidRDefault="008E1553" w:rsidP="008E1553">
      <w:pPr>
        <w:pStyle w:val="Kop2"/>
        <w:rPr>
          <w:color w:val="auto"/>
        </w:rPr>
      </w:pPr>
    </w:p>
    <w:p w14:paraId="3681A4BD" w14:textId="1036D617" w:rsidR="008E1553" w:rsidRDefault="008E1553" w:rsidP="008E1553">
      <w:pPr>
        <w:pStyle w:val="Geenafstand"/>
        <w:numPr>
          <w:ilvl w:val="0"/>
          <w:numId w:val="29"/>
        </w:numPr>
      </w:pPr>
      <w:r>
        <w:t xml:space="preserve">Voorbeeld van de gewenste foto’s </w:t>
      </w:r>
    </w:p>
    <w:p w14:paraId="22BFE209" w14:textId="48B20979" w:rsidR="008E1553" w:rsidRDefault="008E1553" w:rsidP="008E1553">
      <w:pPr>
        <w:pStyle w:val="Geenafstand"/>
        <w:numPr>
          <w:ilvl w:val="0"/>
          <w:numId w:val="29"/>
        </w:numPr>
      </w:pPr>
      <w:r>
        <w:t>Inventaris van het materiaal</w:t>
      </w:r>
    </w:p>
    <w:p w14:paraId="71223F85" w14:textId="2F1E1A52" w:rsidR="008E1553" w:rsidRPr="008E1553" w:rsidRDefault="008E1553" w:rsidP="008E1553">
      <w:pPr>
        <w:pStyle w:val="Geenafstand"/>
        <w:numPr>
          <w:ilvl w:val="0"/>
          <w:numId w:val="29"/>
        </w:numPr>
      </w:pPr>
      <w:r>
        <w:t xml:space="preserve">Plaats van het materiaal in de speelkeet </w:t>
      </w:r>
    </w:p>
    <w:p w14:paraId="43E34251" w14:textId="66BF8EB8" w:rsidR="008E1553" w:rsidRDefault="008E1553" w:rsidP="00DA6CB6">
      <w:pPr>
        <w:pStyle w:val="Kop1"/>
      </w:pPr>
    </w:p>
    <w:p w14:paraId="06B1FFD3" w14:textId="1D4C08EC" w:rsidR="00DA6CB6" w:rsidRPr="008E1553" w:rsidRDefault="008E1553" w:rsidP="008E1553">
      <w:pPr>
        <w:rPr>
          <w:b/>
          <w:bCs/>
          <w:sz w:val="28"/>
          <w:szCs w:val="28"/>
        </w:rPr>
      </w:pPr>
      <w:r>
        <w:br w:type="page"/>
      </w:r>
    </w:p>
    <w:p w14:paraId="518FCB3B" w14:textId="7EAC6C1E" w:rsidR="00DA6CB6" w:rsidRDefault="008E1553" w:rsidP="008E1553">
      <w:pPr>
        <w:pStyle w:val="Titel"/>
      </w:pPr>
      <w:r w:rsidRPr="008E1553">
        <w:rPr>
          <w:noProof/>
          <w:color w:val="auto"/>
          <w:lang w:val="nl-BE" w:eastAsia="nl-BE"/>
        </w:rPr>
        <w:lastRenderedPageBreak/>
        <w:drawing>
          <wp:anchor distT="0" distB="0" distL="114300" distR="114300" simplePos="0" relativeHeight="251663360" behindDoc="0" locked="0" layoutInCell="1" allowOverlap="1" wp14:anchorId="0F7C2DC2" wp14:editId="3F8F4F72">
            <wp:simplePos x="0" y="0"/>
            <wp:positionH relativeFrom="margin">
              <wp:align>left</wp:align>
            </wp:positionH>
            <wp:positionV relativeFrom="paragraph">
              <wp:posOffset>600075</wp:posOffset>
            </wp:positionV>
            <wp:extent cx="5746750" cy="4310380"/>
            <wp:effectExtent l="0" t="0" r="6350" b="0"/>
            <wp:wrapThrough wrapText="bothSides">
              <wp:wrapPolygon edited="0">
                <wp:start x="0" y="0"/>
                <wp:lineTo x="0" y="21479"/>
                <wp:lineTo x="21552" y="21479"/>
                <wp:lineTo x="21552" y="0"/>
                <wp:lineTo x="0" y="0"/>
              </wp:wrapPolygon>
            </wp:wrapThrough>
            <wp:docPr id="14" name="Afbeelding 14" descr="Afbeelding met tekst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tekst, binnen&#10;&#10;Automatisch gegenereerde beschrijv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1553">
        <w:rPr>
          <w:color w:val="auto"/>
        </w:rPr>
        <w:t>Bijlage 1: v</w:t>
      </w:r>
      <w:r w:rsidR="00DA6CB6" w:rsidRPr="008E1553">
        <w:rPr>
          <w:color w:val="auto"/>
        </w:rPr>
        <w:t xml:space="preserve">oorbeeld van de gewenste foto’s </w:t>
      </w:r>
    </w:p>
    <w:p w14:paraId="3BD5F9D2" w14:textId="54EC0D6A" w:rsidR="008E1553" w:rsidRDefault="008E1553" w:rsidP="008E1553">
      <w:pPr>
        <w:pStyle w:val="lijstpunt"/>
        <w:numPr>
          <w:ilvl w:val="0"/>
          <w:numId w:val="0"/>
        </w:numPr>
        <w:rPr>
          <w:color w:val="auto"/>
        </w:rPr>
      </w:pPr>
      <w:r>
        <w:rPr>
          <w:color w:val="auto"/>
        </w:rPr>
        <w:t xml:space="preserve">Foto links </w:t>
      </w:r>
    </w:p>
    <w:p w14:paraId="53F8DA27" w14:textId="0CD5E61C" w:rsidR="00DA6CB6" w:rsidRDefault="00DA6CB6" w:rsidP="00914BA0">
      <w:pPr>
        <w:pStyle w:val="lijstpunt"/>
        <w:numPr>
          <w:ilvl w:val="0"/>
          <w:numId w:val="0"/>
        </w:numPr>
        <w:ind w:left="1212" w:hanging="361"/>
        <w:rPr>
          <w:color w:val="auto"/>
        </w:rPr>
      </w:pPr>
    </w:p>
    <w:p w14:paraId="04E96EC8" w14:textId="0A4BA163" w:rsidR="00DA6CB6" w:rsidRDefault="00DA6CB6" w:rsidP="00914BA0">
      <w:pPr>
        <w:pStyle w:val="lijstpunt"/>
        <w:numPr>
          <w:ilvl w:val="0"/>
          <w:numId w:val="0"/>
        </w:numPr>
        <w:ind w:left="1212" w:hanging="361"/>
        <w:rPr>
          <w:color w:val="auto"/>
        </w:rPr>
      </w:pPr>
    </w:p>
    <w:p w14:paraId="127B0552" w14:textId="1487D0AA" w:rsidR="00DA6CB6" w:rsidRDefault="00DA6CB6" w:rsidP="00914BA0">
      <w:pPr>
        <w:pStyle w:val="lijstpunt"/>
        <w:numPr>
          <w:ilvl w:val="0"/>
          <w:numId w:val="0"/>
        </w:numPr>
        <w:ind w:left="1212" w:hanging="361"/>
        <w:rPr>
          <w:color w:val="auto"/>
        </w:rPr>
      </w:pPr>
    </w:p>
    <w:p w14:paraId="395CD43D" w14:textId="3946F0C4" w:rsidR="00DA6CB6" w:rsidRDefault="00DA6CB6" w:rsidP="00914BA0">
      <w:pPr>
        <w:pStyle w:val="lijstpunt"/>
        <w:numPr>
          <w:ilvl w:val="0"/>
          <w:numId w:val="0"/>
        </w:numPr>
        <w:ind w:left="1212" w:hanging="361"/>
        <w:rPr>
          <w:color w:val="auto"/>
        </w:rPr>
      </w:pPr>
    </w:p>
    <w:p w14:paraId="718F696A" w14:textId="25CBFC06" w:rsidR="00DA6CB6" w:rsidRDefault="00DA6CB6" w:rsidP="00914BA0">
      <w:pPr>
        <w:pStyle w:val="lijstpunt"/>
        <w:numPr>
          <w:ilvl w:val="0"/>
          <w:numId w:val="0"/>
        </w:numPr>
        <w:ind w:left="1212" w:hanging="361"/>
        <w:rPr>
          <w:color w:val="auto"/>
        </w:rPr>
      </w:pPr>
    </w:p>
    <w:p w14:paraId="1D90370B" w14:textId="409C51B3" w:rsidR="00DA6CB6" w:rsidRDefault="00DA6CB6" w:rsidP="00914BA0">
      <w:pPr>
        <w:pStyle w:val="lijstpunt"/>
        <w:numPr>
          <w:ilvl w:val="0"/>
          <w:numId w:val="0"/>
        </w:numPr>
        <w:ind w:left="1212" w:hanging="361"/>
        <w:rPr>
          <w:color w:val="auto"/>
        </w:rPr>
      </w:pPr>
    </w:p>
    <w:p w14:paraId="47F71C6A" w14:textId="6E09E6EC" w:rsidR="00DA6CB6" w:rsidRDefault="00DA6CB6" w:rsidP="00914BA0">
      <w:pPr>
        <w:pStyle w:val="lijstpunt"/>
        <w:numPr>
          <w:ilvl w:val="0"/>
          <w:numId w:val="0"/>
        </w:numPr>
        <w:ind w:left="1212" w:hanging="361"/>
        <w:rPr>
          <w:color w:val="auto"/>
        </w:rPr>
      </w:pPr>
    </w:p>
    <w:p w14:paraId="0CECD277" w14:textId="7452D3E7" w:rsidR="00DA6CB6" w:rsidRDefault="00DA6CB6" w:rsidP="00914BA0">
      <w:pPr>
        <w:pStyle w:val="lijstpunt"/>
        <w:numPr>
          <w:ilvl w:val="0"/>
          <w:numId w:val="0"/>
        </w:numPr>
        <w:ind w:left="1212" w:hanging="361"/>
        <w:rPr>
          <w:color w:val="auto"/>
        </w:rPr>
      </w:pPr>
    </w:p>
    <w:p w14:paraId="2898395C" w14:textId="72DD3C63" w:rsidR="00DA6CB6" w:rsidRDefault="00DA6CB6" w:rsidP="00914BA0">
      <w:pPr>
        <w:pStyle w:val="lijstpunt"/>
        <w:numPr>
          <w:ilvl w:val="0"/>
          <w:numId w:val="0"/>
        </w:numPr>
        <w:ind w:left="1212" w:hanging="361"/>
        <w:rPr>
          <w:color w:val="auto"/>
        </w:rPr>
      </w:pPr>
    </w:p>
    <w:p w14:paraId="2C62841F" w14:textId="5A73714D" w:rsidR="00DA6CB6" w:rsidRDefault="00DA6CB6" w:rsidP="00914BA0">
      <w:pPr>
        <w:pStyle w:val="lijstpunt"/>
        <w:numPr>
          <w:ilvl w:val="0"/>
          <w:numId w:val="0"/>
        </w:numPr>
        <w:ind w:left="1212" w:hanging="361"/>
        <w:rPr>
          <w:color w:val="auto"/>
        </w:rPr>
      </w:pPr>
    </w:p>
    <w:p w14:paraId="19CE8139" w14:textId="224030EA" w:rsidR="00DA6CB6" w:rsidRDefault="00DA6CB6" w:rsidP="00914BA0">
      <w:pPr>
        <w:pStyle w:val="lijstpunt"/>
        <w:numPr>
          <w:ilvl w:val="0"/>
          <w:numId w:val="0"/>
        </w:numPr>
        <w:ind w:left="1212" w:hanging="361"/>
        <w:rPr>
          <w:color w:val="auto"/>
        </w:rPr>
      </w:pPr>
    </w:p>
    <w:p w14:paraId="13A1463F" w14:textId="2D108C12" w:rsidR="00DA6CB6" w:rsidRDefault="00DA6CB6" w:rsidP="00914BA0">
      <w:pPr>
        <w:pStyle w:val="lijstpunt"/>
        <w:numPr>
          <w:ilvl w:val="0"/>
          <w:numId w:val="0"/>
        </w:numPr>
        <w:ind w:left="1212" w:hanging="361"/>
        <w:rPr>
          <w:color w:val="auto"/>
        </w:rPr>
      </w:pPr>
    </w:p>
    <w:p w14:paraId="6EDA5651" w14:textId="492E6214" w:rsidR="00DA6CB6" w:rsidRDefault="00DA6CB6" w:rsidP="00914BA0">
      <w:pPr>
        <w:pStyle w:val="lijstpunt"/>
        <w:numPr>
          <w:ilvl w:val="0"/>
          <w:numId w:val="0"/>
        </w:numPr>
        <w:ind w:left="1212" w:hanging="361"/>
        <w:rPr>
          <w:color w:val="auto"/>
        </w:rPr>
      </w:pPr>
    </w:p>
    <w:p w14:paraId="13756E76" w14:textId="1B1B6C80" w:rsidR="00DA6CB6" w:rsidRDefault="00DA6CB6" w:rsidP="00914BA0">
      <w:pPr>
        <w:pStyle w:val="lijstpunt"/>
        <w:numPr>
          <w:ilvl w:val="0"/>
          <w:numId w:val="0"/>
        </w:numPr>
        <w:ind w:left="1212" w:hanging="361"/>
        <w:rPr>
          <w:color w:val="auto"/>
        </w:rPr>
      </w:pPr>
    </w:p>
    <w:p w14:paraId="061E36DB" w14:textId="502B268E" w:rsidR="00DA6CB6" w:rsidRDefault="00DA6CB6" w:rsidP="00914BA0">
      <w:pPr>
        <w:pStyle w:val="lijstpunt"/>
        <w:numPr>
          <w:ilvl w:val="0"/>
          <w:numId w:val="0"/>
        </w:numPr>
        <w:ind w:left="1212" w:hanging="361"/>
        <w:rPr>
          <w:color w:val="auto"/>
        </w:rPr>
      </w:pPr>
    </w:p>
    <w:p w14:paraId="1A39C107" w14:textId="4AF93771" w:rsidR="00DA6CB6" w:rsidRPr="000147FE" w:rsidRDefault="00DA6CB6" w:rsidP="000147FE">
      <w:pPr>
        <w:pStyle w:val="lijstpunt"/>
        <w:numPr>
          <w:ilvl w:val="0"/>
          <w:numId w:val="0"/>
        </w:numPr>
        <w:rPr>
          <w:color w:val="auto"/>
        </w:rPr>
      </w:pPr>
      <w:r w:rsidRPr="0080533C">
        <w:rPr>
          <w:noProof/>
          <w:lang w:val="nl-BE" w:eastAsia="nl-BE"/>
        </w:rPr>
        <w:lastRenderedPageBreak/>
        <w:drawing>
          <wp:anchor distT="0" distB="0" distL="114300" distR="114300" simplePos="0" relativeHeight="251665408" behindDoc="0" locked="0" layoutInCell="1" allowOverlap="1" wp14:anchorId="31BFD1D7" wp14:editId="4ABCE064">
            <wp:simplePos x="0" y="0"/>
            <wp:positionH relativeFrom="page">
              <wp:posOffset>965835</wp:posOffset>
            </wp:positionH>
            <wp:positionV relativeFrom="paragraph">
              <wp:posOffset>0</wp:posOffset>
            </wp:positionV>
            <wp:extent cx="5746750" cy="7662545"/>
            <wp:effectExtent l="0" t="0" r="6350" b="0"/>
            <wp:wrapThrough wrapText="bothSides">
              <wp:wrapPolygon edited="0">
                <wp:start x="0" y="0"/>
                <wp:lineTo x="0" y="21534"/>
                <wp:lineTo x="21552" y="21534"/>
                <wp:lineTo x="21552" y="0"/>
                <wp:lineTo x="0" y="0"/>
              </wp:wrapPolygon>
            </wp:wrapThrough>
            <wp:docPr id="15" name="Afbeelding 15" descr="Afbeelding met tekst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tekst, binnen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766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553">
        <w:t xml:space="preserve">Foto rechts </w:t>
      </w:r>
    </w:p>
    <w:p w14:paraId="7726EE64" w14:textId="2B947D06" w:rsidR="008E1553" w:rsidRDefault="008E1553" w:rsidP="008E1553">
      <w:pPr>
        <w:pStyle w:val="Geenafstand"/>
      </w:pPr>
    </w:p>
    <w:p w14:paraId="7A8D0B0B" w14:textId="0FEDAA39" w:rsidR="008E1553" w:rsidRDefault="008E1553" w:rsidP="008E1553">
      <w:pPr>
        <w:pStyle w:val="Geenafstand"/>
      </w:pPr>
    </w:p>
    <w:p w14:paraId="2BA7FEB0" w14:textId="66E25F55" w:rsidR="008E1553" w:rsidRDefault="008E1553" w:rsidP="008E1553">
      <w:pPr>
        <w:pStyle w:val="Geenafstand"/>
      </w:pPr>
    </w:p>
    <w:p w14:paraId="15701EF7" w14:textId="77777777" w:rsidR="008E1553" w:rsidRDefault="008E1553" w:rsidP="008E1553">
      <w:pPr>
        <w:pStyle w:val="Geenafstand"/>
      </w:pPr>
    </w:p>
    <w:p w14:paraId="36A374FC" w14:textId="77777777" w:rsidR="00DA6CB6" w:rsidRDefault="00DA6CB6" w:rsidP="00914BA0">
      <w:pPr>
        <w:pStyle w:val="Titel"/>
        <w:rPr>
          <w:color w:val="auto"/>
        </w:rPr>
      </w:pPr>
    </w:p>
    <w:p w14:paraId="1DD54F81" w14:textId="55D0BF18" w:rsidR="00DA6CB6" w:rsidRDefault="00DA6CB6" w:rsidP="00914BA0">
      <w:pPr>
        <w:pStyle w:val="Titel"/>
        <w:rPr>
          <w:color w:val="auto"/>
        </w:rPr>
      </w:pPr>
    </w:p>
    <w:p w14:paraId="443FDBC7" w14:textId="77777777" w:rsidR="000147FE" w:rsidRDefault="000147FE" w:rsidP="00914BA0">
      <w:pPr>
        <w:pStyle w:val="Titel"/>
        <w:rPr>
          <w:color w:val="auto"/>
        </w:rPr>
      </w:pPr>
    </w:p>
    <w:p w14:paraId="0650758F" w14:textId="562B70C4" w:rsidR="00914BA0" w:rsidRPr="0080533C" w:rsidRDefault="008E1553" w:rsidP="00914BA0">
      <w:pPr>
        <w:pStyle w:val="Titel"/>
        <w:rPr>
          <w:color w:val="auto"/>
        </w:rPr>
      </w:pPr>
      <w:r>
        <w:rPr>
          <w:color w:val="auto"/>
        </w:rPr>
        <w:lastRenderedPageBreak/>
        <w:t xml:space="preserve">Bijlage 2: </w:t>
      </w:r>
      <w:r w:rsidR="00914BA0" w:rsidRPr="0080533C">
        <w:rPr>
          <w:color w:val="auto"/>
        </w:rPr>
        <w:t xml:space="preserve">Inventaris van de speelkeet </w:t>
      </w:r>
    </w:p>
    <w:p w14:paraId="57BA9131" w14:textId="77777777" w:rsidR="00914BA0" w:rsidRDefault="00914BA0" w:rsidP="00914BA0">
      <w:pPr>
        <w:pStyle w:val="Geenafstand"/>
      </w:pPr>
      <w:r w:rsidRPr="0080533C">
        <w:t>De speelkeet bevat volgend materiaal</w:t>
      </w:r>
      <w:r w:rsidR="006B0D31" w:rsidRPr="0080533C">
        <w:t>:</w:t>
      </w:r>
    </w:p>
    <w:p w14:paraId="2B60DF04" w14:textId="77777777" w:rsidR="00F1114F" w:rsidRPr="0080533C" w:rsidRDefault="00F1114F" w:rsidP="00914BA0">
      <w:pPr>
        <w:pStyle w:val="Geenafstand"/>
      </w:pPr>
    </w:p>
    <w:tbl>
      <w:tblPr>
        <w:tblStyle w:val="Tabelraster"/>
        <w:tblW w:w="7933" w:type="dxa"/>
        <w:tblLook w:val="04A0" w:firstRow="1" w:lastRow="0" w:firstColumn="1" w:lastColumn="0" w:noHBand="0" w:noVBand="1"/>
      </w:tblPr>
      <w:tblGrid>
        <w:gridCol w:w="2122"/>
        <w:gridCol w:w="1842"/>
        <w:gridCol w:w="1843"/>
        <w:gridCol w:w="2126"/>
      </w:tblGrid>
      <w:tr w:rsidR="0080533C" w:rsidRPr="0080533C" w14:paraId="5FC9C708" w14:textId="77777777" w:rsidTr="0089437F">
        <w:trPr>
          <w:trHeight w:val="397"/>
        </w:trPr>
        <w:tc>
          <w:tcPr>
            <w:tcW w:w="2122" w:type="dxa"/>
          </w:tcPr>
          <w:p w14:paraId="3E586A9B" w14:textId="77777777" w:rsidR="0089437F" w:rsidRPr="0080533C" w:rsidRDefault="0089437F" w:rsidP="0089437F">
            <w:pPr>
              <w:pStyle w:val="Geenafstand"/>
              <w:rPr>
                <w:b/>
              </w:rPr>
            </w:pPr>
            <w:r w:rsidRPr="0080533C">
              <w:rPr>
                <w:b/>
              </w:rPr>
              <w:t>Materiaal</w:t>
            </w:r>
          </w:p>
        </w:tc>
        <w:tc>
          <w:tcPr>
            <w:tcW w:w="1842" w:type="dxa"/>
          </w:tcPr>
          <w:p w14:paraId="60FE8117" w14:textId="77777777" w:rsidR="0089437F" w:rsidRPr="0080533C" w:rsidRDefault="0089437F" w:rsidP="0089437F">
            <w:pPr>
              <w:pStyle w:val="Geenafstand"/>
              <w:rPr>
                <w:b/>
              </w:rPr>
            </w:pPr>
            <w:r w:rsidRPr="0080533C">
              <w:rPr>
                <w:b/>
              </w:rPr>
              <w:t>Aantal aanwezig in de speelkeet</w:t>
            </w:r>
          </w:p>
        </w:tc>
        <w:tc>
          <w:tcPr>
            <w:tcW w:w="1843" w:type="dxa"/>
          </w:tcPr>
          <w:p w14:paraId="1EAB45D2" w14:textId="77777777" w:rsidR="0089437F" w:rsidRPr="0080533C" w:rsidRDefault="0089437F" w:rsidP="0089437F">
            <w:pPr>
              <w:pStyle w:val="Geenafstand"/>
              <w:rPr>
                <w:b/>
              </w:rPr>
            </w:pPr>
            <w:r w:rsidRPr="0080533C">
              <w:rPr>
                <w:b/>
              </w:rPr>
              <w:t xml:space="preserve">Aanwezig na gebruik? </w:t>
            </w:r>
          </w:p>
          <w:p w14:paraId="2BA2436F" w14:textId="77777777" w:rsidR="0089437F" w:rsidRPr="0080533C" w:rsidRDefault="0089437F" w:rsidP="0089437F">
            <w:pPr>
              <w:pStyle w:val="Geenafstand"/>
              <w:rPr>
                <w:b/>
              </w:rPr>
            </w:pPr>
            <w:r w:rsidRPr="0080533C">
              <w:rPr>
                <w:b/>
              </w:rPr>
              <w:t>(in aantallen)</w:t>
            </w:r>
          </w:p>
        </w:tc>
        <w:tc>
          <w:tcPr>
            <w:tcW w:w="2126" w:type="dxa"/>
          </w:tcPr>
          <w:p w14:paraId="0B01D15E" w14:textId="77777777" w:rsidR="0089437F" w:rsidRPr="0080533C" w:rsidRDefault="0089437F" w:rsidP="0089437F">
            <w:pPr>
              <w:pStyle w:val="Geenafstand"/>
              <w:rPr>
                <w:b/>
              </w:rPr>
            </w:pPr>
            <w:r w:rsidRPr="0080533C">
              <w:rPr>
                <w:b/>
              </w:rPr>
              <w:t xml:space="preserve">Kostprijs per stuk </w:t>
            </w:r>
          </w:p>
        </w:tc>
      </w:tr>
      <w:tr w:rsidR="0080533C" w:rsidRPr="0080533C" w14:paraId="5D72C3A4" w14:textId="77777777" w:rsidTr="0089437F">
        <w:trPr>
          <w:trHeight w:val="397"/>
        </w:trPr>
        <w:tc>
          <w:tcPr>
            <w:tcW w:w="2122" w:type="dxa"/>
          </w:tcPr>
          <w:p w14:paraId="5AE56D79" w14:textId="77777777" w:rsidR="0089437F" w:rsidRPr="0080533C" w:rsidRDefault="0089437F" w:rsidP="0089437F">
            <w:pPr>
              <w:pStyle w:val="Geenafstand"/>
            </w:pPr>
            <w:r w:rsidRPr="0080533C">
              <w:t>Mobiele voetbalgoal</w:t>
            </w:r>
          </w:p>
        </w:tc>
        <w:tc>
          <w:tcPr>
            <w:tcW w:w="1842" w:type="dxa"/>
          </w:tcPr>
          <w:p w14:paraId="2EA5A68E" w14:textId="77777777" w:rsidR="0089437F" w:rsidRPr="0080533C" w:rsidRDefault="0089437F" w:rsidP="0089437F">
            <w:pPr>
              <w:pStyle w:val="Geenafstand"/>
            </w:pPr>
            <w:r w:rsidRPr="0080533C">
              <w:t xml:space="preserve">1 set </w:t>
            </w:r>
            <w:r w:rsidR="000542B9">
              <w:t>(2 goals)</w:t>
            </w:r>
          </w:p>
        </w:tc>
        <w:tc>
          <w:tcPr>
            <w:tcW w:w="1843" w:type="dxa"/>
          </w:tcPr>
          <w:p w14:paraId="23F36922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4C150522" w14:textId="77777777" w:rsidR="0089437F" w:rsidRPr="0080533C" w:rsidRDefault="005A1A78" w:rsidP="0089437F">
            <w:pPr>
              <w:pStyle w:val="Geenafstand"/>
            </w:pPr>
            <w:r>
              <w:t xml:space="preserve">€100 </w:t>
            </w:r>
          </w:p>
        </w:tc>
      </w:tr>
      <w:tr w:rsidR="0080533C" w:rsidRPr="0080533C" w14:paraId="76A636CE" w14:textId="77777777" w:rsidTr="0089437F">
        <w:trPr>
          <w:trHeight w:val="397"/>
        </w:trPr>
        <w:tc>
          <w:tcPr>
            <w:tcW w:w="2122" w:type="dxa"/>
          </w:tcPr>
          <w:p w14:paraId="16C83FB3" w14:textId="77777777" w:rsidR="0089437F" w:rsidRPr="0080533C" w:rsidRDefault="0089437F" w:rsidP="0089437F">
            <w:pPr>
              <w:pStyle w:val="Geenafstand"/>
            </w:pPr>
            <w:r w:rsidRPr="0080533C">
              <w:t>Mobiele basketbalpaal</w:t>
            </w:r>
          </w:p>
        </w:tc>
        <w:tc>
          <w:tcPr>
            <w:tcW w:w="1842" w:type="dxa"/>
          </w:tcPr>
          <w:p w14:paraId="1B4076B1" w14:textId="77777777" w:rsidR="0089437F" w:rsidRPr="0080533C" w:rsidRDefault="0089437F" w:rsidP="0089437F">
            <w:pPr>
              <w:pStyle w:val="Geenafstand"/>
            </w:pPr>
            <w:r w:rsidRPr="0080533C">
              <w:t>1</w:t>
            </w:r>
          </w:p>
        </w:tc>
        <w:tc>
          <w:tcPr>
            <w:tcW w:w="1843" w:type="dxa"/>
          </w:tcPr>
          <w:p w14:paraId="131634C7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55F36CEA" w14:textId="77777777" w:rsidR="0089437F" w:rsidRPr="0080533C" w:rsidRDefault="005A1A78" w:rsidP="0089437F">
            <w:pPr>
              <w:pStyle w:val="Geenafstand"/>
            </w:pPr>
            <w:r>
              <w:t>€80</w:t>
            </w:r>
          </w:p>
        </w:tc>
      </w:tr>
      <w:tr w:rsidR="0080533C" w:rsidRPr="0080533C" w14:paraId="7A95432C" w14:textId="77777777" w:rsidTr="0089437F">
        <w:trPr>
          <w:trHeight w:val="397"/>
        </w:trPr>
        <w:tc>
          <w:tcPr>
            <w:tcW w:w="2122" w:type="dxa"/>
          </w:tcPr>
          <w:p w14:paraId="619168F5" w14:textId="77777777" w:rsidR="0089437F" w:rsidRPr="0080533C" w:rsidRDefault="0089437F" w:rsidP="0089437F">
            <w:pPr>
              <w:pStyle w:val="Geenafstand"/>
            </w:pPr>
            <w:proofErr w:type="spellStart"/>
            <w:r w:rsidRPr="0080533C">
              <w:t>Kinder</w:t>
            </w:r>
            <w:proofErr w:type="spellEnd"/>
            <w:r w:rsidRPr="0080533C">
              <w:t xml:space="preserve"> jungle speed</w:t>
            </w:r>
          </w:p>
        </w:tc>
        <w:tc>
          <w:tcPr>
            <w:tcW w:w="1842" w:type="dxa"/>
          </w:tcPr>
          <w:p w14:paraId="22745D0B" w14:textId="77777777" w:rsidR="0089437F" w:rsidRPr="0080533C" w:rsidRDefault="0089437F" w:rsidP="0089437F">
            <w:pPr>
              <w:pStyle w:val="Geenafstand"/>
            </w:pPr>
            <w:r w:rsidRPr="0080533C">
              <w:t>1</w:t>
            </w:r>
          </w:p>
        </w:tc>
        <w:tc>
          <w:tcPr>
            <w:tcW w:w="1843" w:type="dxa"/>
          </w:tcPr>
          <w:p w14:paraId="652220E5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6954F058" w14:textId="77777777" w:rsidR="0089437F" w:rsidRPr="0080533C" w:rsidRDefault="00F1114F" w:rsidP="0089437F">
            <w:pPr>
              <w:pStyle w:val="Geenafstand"/>
            </w:pPr>
            <w:r>
              <w:t>€18</w:t>
            </w:r>
          </w:p>
        </w:tc>
      </w:tr>
      <w:tr w:rsidR="0080533C" w:rsidRPr="0080533C" w14:paraId="26E37927" w14:textId="77777777" w:rsidTr="0089437F">
        <w:trPr>
          <w:trHeight w:val="397"/>
        </w:trPr>
        <w:tc>
          <w:tcPr>
            <w:tcW w:w="2122" w:type="dxa"/>
          </w:tcPr>
          <w:p w14:paraId="4B3EDBB4" w14:textId="77777777" w:rsidR="0089437F" w:rsidRPr="0080533C" w:rsidRDefault="0089437F" w:rsidP="0089437F">
            <w:pPr>
              <w:pStyle w:val="Geenafstand"/>
            </w:pPr>
            <w:proofErr w:type="spellStart"/>
            <w:r w:rsidRPr="0080533C">
              <w:t>Uno</w:t>
            </w:r>
            <w:proofErr w:type="spellEnd"/>
            <w:r w:rsidRPr="0080533C">
              <w:t xml:space="preserve"> </w:t>
            </w:r>
          </w:p>
        </w:tc>
        <w:tc>
          <w:tcPr>
            <w:tcW w:w="1842" w:type="dxa"/>
          </w:tcPr>
          <w:p w14:paraId="457F77CF" w14:textId="77777777" w:rsidR="0089437F" w:rsidRPr="0080533C" w:rsidRDefault="0089437F" w:rsidP="0089437F">
            <w:pPr>
              <w:pStyle w:val="Geenafstand"/>
            </w:pPr>
            <w:r w:rsidRPr="0080533C">
              <w:t>1</w:t>
            </w:r>
          </w:p>
        </w:tc>
        <w:tc>
          <w:tcPr>
            <w:tcW w:w="1843" w:type="dxa"/>
          </w:tcPr>
          <w:p w14:paraId="46241DDC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729A5CB5" w14:textId="77777777" w:rsidR="0089437F" w:rsidRPr="0080533C" w:rsidRDefault="00F1114F" w:rsidP="0089437F">
            <w:pPr>
              <w:pStyle w:val="Geenafstand"/>
            </w:pPr>
            <w:r>
              <w:t>€10</w:t>
            </w:r>
          </w:p>
        </w:tc>
      </w:tr>
      <w:tr w:rsidR="0080533C" w:rsidRPr="0080533C" w14:paraId="2E9E8D08" w14:textId="77777777" w:rsidTr="0089437F">
        <w:trPr>
          <w:trHeight w:val="397"/>
        </w:trPr>
        <w:tc>
          <w:tcPr>
            <w:tcW w:w="2122" w:type="dxa"/>
          </w:tcPr>
          <w:p w14:paraId="7FAB8822" w14:textId="77777777" w:rsidR="0089437F" w:rsidRPr="0080533C" w:rsidRDefault="0089437F" w:rsidP="0089437F">
            <w:pPr>
              <w:pStyle w:val="Geenafstand"/>
            </w:pPr>
            <w:proofErr w:type="spellStart"/>
            <w:r w:rsidRPr="0080533C">
              <w:t>Halli</w:t>
            </w:r>
            <w:proofErr w:type="spellEnd"/>
            <w:r w:rsidRPr="0080533C">
              <w:t xml:space="preserve"> </w:t>
            </w:r>
            <w:proofErr w:type="spellStart"/>
            <w:r w:rsidRPr="0080533C">
              <w:t>Galli</w:t>
            </w:r>
            <w:proofErr w:type="spellEnd"/>
          </w:p>
        </w:tc>
        <w:tc>
          <w:tcPr>
            <w:tcW w:w="1842" w:type="dxa"/>
          </w:tcPr>
          <w:p w14:paraId="72927EAE" w14:textId="77777777" w:rsidR="0089437F" w:rsidRPr="0080533C" w:rsidRDefault="0089437F" w:rsidP="0089437F">
            <w:pPr>
              <w:pStyle w:val="Geenafstand"/>
            </w:pPr>
            <w:r w:rsidRPr="0080533C">
              <w:t>1</w:t>
            </w:r>
          </w:p>
        </w:tc>
        <w:tc>
          <w:tcPr>
            <w:tcW w:w="1843" w:type="dxa"/>
          </w:tcPr>
          <w:p w14:paraId="7912BCA3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5EDBBAEA" w14:textId="77777777" w:rsidR="0089437F" w:rsidRPr="0080533C" w:rsidRDefault="00F1114F" w:rsidP="0089437F">
            <w:pPr>
              <w:pStyle w:val="Geenafstand"/>
            </w:pPr>
            <w:r>
              <w:t>€10</w:t>
            </w:r>
          </w:p>
        </w:tc>
      </w:tr>
      <w:tr w:rsidR="0080533C" w:rsidRPr="0080533C" w14:paraId="748B59C3" w14:textId="77777777" w:rsidTr="0089437F">
        <w:trPr>
          <w:trHeight w:val="397"/>
        </w:trPr>
        <w:tc>
          <w:tcPr>
            <w:tcW w:w="2122" w:type="dxa"/>
          </w:tcPr>
          <w:p w14:paraId="13954693" w14:textId="77777777" w:rsidR="0089437F" w:rsidRPr="0080533C" w:rsidRDefault="0089437F" w:rsidP="0089437F">
            <w:pPr>
              <w:pStyle w:val="Geenafstand"/>
            </w:pPr>
            <w:r w:rsidRPr="0080533C">
              <w:t>Stripboeken</w:t>
            </w:r>
          </w:p>
        </w:tc>
        <w:tc>
          <w:tcPr>
            <w:tcW w:w="1842" w:type="dxa"/>
          </w:tcPr>
          <w:p w14:paraId="60C120A2" w14:textId="60DF35E3" w:rsidR="0089437F" w:rsidRPr="0080533C" w:rsidRDefault="000147FE" w:rsidP="0089437F">
            <w:pPr>
              <w:pStyle w:val="Geenafstand"/>
            </w:pPr>
            <w:r>
              <w:t>/</w:t>
            </w:r>
          </w:p>
        </w:tc>
        <w:tc>
          <w:tcPr>
            <w:tcW w:w="1843" w:type="dxa"/>
          </w:tcPr>
          <w:p w14:paraId="6C0DDFA2" w14:textId="6E232213" w:rsidR="0089437F" w:rsidRPr="0080533C" w:rsidRDefault="000147FE" w:rsidP="0089437F">
            <w:pPr>
              <w:pStyle w:val="Geenafstand"/>
            </w:pPr>
            <w:r>
              <w:t>/</w:t>
            </w:r>
          </w:p>
        </w:tc>
        <w:tc>
          <w:tcPr>
            <w:tcW w:w="2126" w:type="dxa"/>
          </w:tcPr>
          <w:p w14:paraId="6B49428F" w14:textId="77777777" w:rsidR="0089437F" w:rsidRPr="0080533C" w:rsidRDefault="005A1A78" w:rsidP="0089437F">
            <w:pPr>
              <w:pStyle w:val="Geenafstand"/>
            </w:pPr>
            <w:r>
              <w:t>€2</w:t>
            </w:r>
          </w:p>
        </w:tc>
      </w:tr>
      <w:tr w:rsidR="0080533C" w:rsidRPr="0080533C" w14:paraId="11A4FEA6" w14:textId="77777777" w:rsidTr="0089437F">
        <w:trPr>
          <w:trHeight w:val="397"/>
        </w:trPr>
        <w:tc>
          <w:tcPr>
            <w:tcW w:w="2122" w:type="dxa"/>
          </w:tcPr>
          <w:p w14:paraId="20FF8ABF" w14:textId="77777777" w:rsidR="0089437F" w:rsidRPr="0080533C" w:rsidRDefault="0089437F" w:rsidP="0089437F">
            <w:pPr>
              <w:pStyle w:val="Geenafstand"/>
            </w:pPr>
            <w:r w:rsidRPr="0080533C">
              <w:t xml:space="preserve">Partij-hesjes </w:t>
            </w:r>
          </w:p>
        </w:tc>
        <w:tc>
          <w:tcPr>
            <w:tcW w:w="1842" w:type="dxa"/>
          </w:tcPr>
          <w:p w14:paraId="067A9370" w14:textId="77777777" w:rsidR="0089437F" w:rsidRPr="0080533C" w:rsidRDefault="0089437F" w:rsidP="0089437F">
            <w:pPr>
              <w:pStyle w:val="Geenafstand"/>
            </w:pPr>
            <w:r w:rsidRPr="0080533C">
              <w:t>20</w:t>
            </w:r>
          </w:p>
        </w:tc>
        <w:tc>
          <w:tcPr>
            <w:tcW w:w="1843" w:type="dxa"/>
          </w:tcPr>
          <w:p w14:paraId="2776DF32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165D3AC9" w14:textId="77777777" w:rsidR="0089437F" w:rsidRPr="0080533C" w:rsidRDefault="00F1114F" w:rsidP="0089437F">
            <w:pPr>
              <w:pStyle w:val="Geenafstand"/>
            </w:pPr>
            <w:r>
              <w:t>€5</w:t>
            </w:r>
          </w:p>
        </w:tc>
      </w:tr>
      <w:tr w:rsidR="0080533C" w:rsidRPr="0080533C" w14:paraId="0EFE713A" w14:textId="77777777" w:rsidTr="0089437F">
        <w:trPr>
          <w:trHeight w:val="397"/>
        </w:trPr>
        <w:tc>
          <w:tcPr>
            <w:tcW w:w="2122" w:type="dxa"/>
          </w:tcPr>
          <w:p w14:paraId="01C9E0AE" w14:textId="77777777" w:rsidR="0089437F" w:rsidRPr="0080533C" w:rsidRDefault="0089437F" w:rsidP="0089437F">
            <w:pPr>
              <w:pStyle w:val="Geenafstand"/>
            </w:pPr>
            <w:proofErr w:type="spellStart"/>
            <w:r w:rsidRPr="0080533C">
              <w:t>Spikeball</w:t>
            </w:r>
            <w:proofErr w:type="spellEnd"/>
          </w:p>
        </w:tc>
        <w:tc>
          <w:tcPr>
            <w:tcW w:w="1842" w:type="dxa"/>
          </w:tcPr>
          <w:p w14:paraId="38BD136E" w14:textId="77777777" w:rsidR="0089437F" w:rsidRPr="0080533C" w:rsidRDefault="0089437F" w:rsidP="0089437F">
            <w:pPr>
              <w:pStyle w:val="Geenafstand"/>
            </w:pPr>
            <w:r w:rsidRPr="0080533C">
              <w:t>1 set</w:t>
            </w:r>
          </w:p>
        </w:tc>
        <w:tc>
          <w:tcPr>
            <w:tcW w:w="1843" w:type="dxa"/>
          </w:tcPr>
          <w:p w14:paraId="489F40D9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2087A62B" w14:textId="77777777" w:rsidR="0089437F" w:rsidRPr="0080533C" w:rsidRDefault="00F1114F" w:rsidP="0089437F">
            <w:pPr>
              <w:pStyle w:val="Geenafstand"/>
            </w:pPr>
            <w:r>
              <w:t>€60</w:t>
            </w:r>
          </w:p>
        </w:tc>
      </w:tr>
      <w:tr w:rsidR="0080533C" w:rsidRPr="0080533C" w14:paraId="1D74567E" w14:textId="77777777" w:rsidTr="0089437F">
        <w:trPr>
          <w:trHeight w:val="397"/>
        </w:trPr>
        <w:tc>
          <w:tcPr>
            <w:tcW w:w="2122" w:type="dxa"/>
          </w:tcPr>
          <w:p w14:paraId="524A7AFC" w14:textId="77777777" w:rsidR="0089437F" w:rsidRPr="0080533C" w:rsidRDefault="0089437F" w:rsidP="0089437F">
            <w:pPr>
              <w:pStyle w:val="Geenafstand"/>
            </w:pPr>
            <w:proofErr w:type="spellStart"/>
            <w:r w:rsidRPr="0080533C">
              <w:t>Bummball</w:t>
            </w:r>
            <w:proofErr w:type="spellEnd"/>
          </w:p>
        </w:tc>
        <w:tc>
          <w:tcPr>
            <w:tcW w:w="1842" w:type="dxa"/>
          </w:tcPr>
          <w:p w14:paraId="0E5D093D" w14:textId="77777777" w:rsidR="0089437F" w:rsidRPr="0080533C" w:rsidRDefault="0089437F" w:rsidP="0089437F">
            <w:pPr>
              <w:pStyle w:val="Geenafstand"/>
            </w:pPr>
            <w:r w:rsidRPr="0080533C">
              <w:t xml:space="preserve">1 set </w:t>
            </w:r>
          </w:p>
        </w:tc>
        <w:tc>
          <w:tcPr>
            <w:tcW w:w="1843" w:type="dxa"/>
          </w:tcPr>
          <w:p w14:paraId="22382E05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604A4CE2" w14:textId="77777777" w:rsidR="0089437F" w:rsidRPr="0080533C" w:rsidRDefault="00F1114F" w:rsidP="0089437F">
            <w:pPr>
              <w:pStyle w:val="Geenafstand"/>
            </w:pPr>
            <w:r>
              <w:t>€240</w:t>
            </w:r>
          </w:p>
        </w:tc>
      </w:tr>
      <w:tr w:rsidR="0080533C" w:rsidRPr="0080533C" w14:paraId="6C1589EF" w14:textId="77777777" w:rsidTr="0089437F">
        <w:trPr>
          <w:trHeight w:val="397"/>
        </w:trPr>
        <w:tc>
          <w:tcPr>
            <w:tcW w:w="2122" w:type="dxa"/>
          </w:tcPr>
          <w:p w14:paraId="1326D1D4" w14:textId="77777777" w:rsidR="0089437F" w:rsidRPr="0080533C" w:rsidRDefault="0089437F" w:rsidP="0089437F">
            <w:pPr>
              <w:pStyle w:val="Geenafstand"/>
            </w:pPr>
            <w:r w:rsidRPr="0080533C">
              <w:t>Jongleerballen pit</w:t>
            </w:r>
          </w:p>
        </w:tc>
        <w:tc>
          <w:tcPr>
            <w:tcW w:w="1842" w:type="dxa"/>
          </w:tcPr>
          <w:p w14:paraId="534C7261" w14:textId="77777777" w:rsidR="0089437F" w:rsidRPr="0080533C" w:rsidRDefault="0089437F" w:rsidP="0089437F">
            <w:pPr>
              <w:pStyle w:val="Geenafstand"/>
            </w:pPr>
            <w:r w:rsidRPr="0080533C">
              <w:t>3 setjes</w:t>
            </w:r>
            <w:r w:rsidR="000542B9">
              <w:t xml:space="preserve"> (3 ballen per set)</w:t>
            </w:r>
          </w:p>
        </w:tc>
        <w:tc>
          <w:tcPr>
            <w:tcW w:w="1843" w:type="dxa"/>
          </w:tcPr>
          <w:p w14:paraId="36CCCE34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6A0F67FF" w14:textId="77777777" w:rsidR="0089437F" w:rsidRPr="0080533C" w:rsidRDefault="00F1114F" w:rsidP="0089437F">
            <w:pPr>
              <w:pStyle w:val="Geenafstand"/>
            </w:pPr>
            <w:r>
              <w:t>€8</w:t>
            </w:r>
          </w:p>
        </w:tc>
      </w:tr>
      <w:tr w:rsidR="0080533C" w:rsidRPr="0080533C" w14:paraId="333D9E19" w14:textId="77777777" w:rsidTr="0089437F">
        <w:trPr>
          <w:trHeight w:val="397"/>
        </w:trPr>
        <w:tc>
          <w:tcPr>
            <w:tcW w:w="2122" w:type="dxa"/>
          </w:tcPr>
          <w:p w14:paraId="11599009" w14:textId="77777777" w:rsidR="0089437F" w:rsidRPr="0080533C" w:rsidRDefault="0089437F" w:rsidP="0089437F">
            <w:pPr>
              <w:pStyle w:val="Geenafstand"/>
            </w:pPr>
            <w:r w:rsidRPr="0080533C">
              <w:t>Jongleerringen glitter</w:t>
            </w:r>
          </w:p>
        </w:tc>
        <w:tc>
          <w:tcPr>
            <w:tcW w:w="1842" w:type="dxa"/>
          </w:tcPr>
          <w:p w14:paraId="33F766A3" w14:textId="77777777" w:rsidR="0089437F" w:rsidRPr="0080533C" w:rsidRDefault="0089437F" w:rsidP="0089437F">
            <w:pPr>
              <w:pStyle w:val="Geenafstand"/>
            </w:pPr>
            <w:r w:rsidRPr="0080533C">
              <w:t xml:space="preserve">1 set </w:t>
            </w:r>
          </w:p>
        </w:tc>
        <w:tc>
          <w:tcPr>
            <w:tcW w:w="1843" w:type="dxa"/>
          </w:tcPr>
          <w:p w14:paraId="35294BFD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0C54FB69" w14:textId="77777777" w:rsidR="0089437F" w:rsidRPr="0080533C" w:rsidRDefault="00F1114F" w:rsidP="0089437F">
            <w:pPr>
              <w:pStyle w:val="Geenafstand"/>
            </w:pPr>
            <w:r>
              <w:t>€10</w:t>
            </w:r>
          </w:p>
        </w:tc>
      </w:tr>
      <w:tr w:rsidR="0080533C" w:rsidRPr="0080533C" w14:paraId="422D9DBB" w14:textId="77777777" w:rsidTr="0089437F">
        <w:trPr>
          <w:trHeight w:val="397"/>
        </w:trPr>
        <w:tc>
          <w:tcPr>
            <w:tcW w:w="2122" w:type="dxa"/>
          </w:tcPr>
          <w:p w14:paraId="5DE6EC56" w14:textId="77777777" w:rsidR="0089437F" w:rsidRPr="0080533C" w:rsidRDefault="0089437F" w:rsidP="0089437F">
            <w:pPr>
              <w:pStyle w:val="Geenafstand"/>
            </w:pPr>
            <w:r w:rsidRPr="0080533C">
              <w:t>Jongleerringen</w:t>
            </w:r>
          </w:p>
        </w:tc>
        <w:tc>
          <w:tcPr>
            <w:tcW w:w="1842" w:type="dxa"/>
          </w:tcPr>
          <w:p w14:paraId="7F05957A" w14:textId="77777777" w:rsidR="0089437F" w:rsidRPr="0080533C" w:rsidRDefault="0089437F" w:rsidP="0089437F">
            <w:pPr>
              <w:pStyle w:val="Geenafstand"/>
            </w:pPr>
            <w:r w:rsidRPr="0080533C">
              <w:t xml:space="preserve">6 </w:t>
            </w:r>
          </w:p>
        </w:tc>
        <w:tc>
          <w:tcPr>
            <w:tcW w:w="1843" w:type="dxa"/>
          </w:tcPr>
          <w:p w14:paraId="14445B4A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1D6EE400" w14:textId="77777777" w:rsidR="0089437F" w:rsidRPr="0080533C" w:rsidRDefault="00AC17D8" w:rsidP="0089437F">
            <w:pPr>
              <w:pStyle w:val="Geenafstand"/>
            </w:pPr>
            <w:r>
              <w:t>€</w:t>
            </w:r>
            <w:r w:rsidR="005A1A78">
              <w:t>3</w:t>
            </w:r>
          </w:p>
        </w:tc>
      </w:tr>
      <w:tr w:rsidR="0080533C" w:rsidRPr="0080533C" w14:paraId="7B1C6BF1" w14:textId="77777777" w:rsidTr="0089437F">
        <w:trPr>
          <w:trHeight w:val="397"/>
        </w:trPr>
        <w:tc>
          <w:tcPr>
            <w:tcW w:w="2122" w:type="dxa"/>
          </w:tcPr>
          <w:p w14:paraId="6B08DE94" w14:textId="77777777" w:rsidR="0089437F" w:rsidRPr="0080533C" w:rsidRDefault="0089437F" w:rsidP="0089437F">
            <w:pPr>
              <w:pStyle w:val="Geenafstand"/>
            </w:pPr>
            <w:r w:rsidRPr="0080533C">
              <w:t>Strandbal</w:t>
            </w:r>
          </w:p>
        </w:tc>
        <w:tc>
          <w:tcPr>
            <w:tcW w:w="1842" w:type="dxa"/>
          </w:tcPr>
          <w:p w14:paraId="4E4FD730" w14:textId="77777777" w:rsidR="0089437F" w:rsidRPr="0080533C" w:rsidRDefault="0089437F" w:rsidP="0089437F">
            <w:pPr>
              <w:pStyle w:val="Geenafstand"/>
            </w:pPr>
            <w:r w:rsidRPr="0080533C">
              <w:t>1</w:t>
            </w:r>
          </w:p>
        </w:tc>
        <w:tc>
          <w:tcPr>
            <w:tcW w:w="1843" w:type="dxa"/>
          </w:tcPr>
          <w:p w14:paraId="67FF3D5A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45E19BA2" w14:textId="77777777" w:rsidR="0089437F" w:rsidRPr="0080533C" w:rsidRDefault="00AC17D8" w:rsidP="0089437F">
            <w:pPr>
              <w:pStyle w:val="Geenafstand"/>
            </w:pPr>
            <w:r>
              <w:t>€</w:t>
            </w:r>
            <w:r w:rsidR="005A1A78">
              <w:t>3</w:t>
            </w:r>
          </w:p>
        </w:tc>
      </w:tr>
      <w:tr w:rsidR="0080533C" w:rsidRPr="0080533C" w14:paraId="700A468B" w14:textId="77777777" w:rsidTr="0089437F">
        <w:trPr>
          <w:trHeight w:val="436"/>
        </w:trPr>
        <w:tc>
          <w:tcPr>
            <w:tcW w:w="2122" w:type="dxa"/>
          </w:tcPr>
          <w:p w14:paraId="0C65F171" w14:textId="77777777" w:rsidR="0089437F" w:rsidRPr="0080533C" w:rsidRDefault="0089437F" w:rsidP="0089437F">
            <w:pPr>
              <w:pStyle w:val="Geenafstand"/>
            </w:pPr>
            <w:r w:rsidRPr="0080533C">
              <w:t xml:space="preserve">Pitzakjes  </w:t>
            </w:r>
          </w:p>
        </w:tc>
        <w:tc>
          <w:tcPr>
            <w:tcW w:w="1842" w:type="dxa"/>
          </w:tcPr>
          <w:p w14:paraId="3DEC3D50" w14:textId="77777777" w:rsidR="0089437F" w:rsidRPr="0080533C" w:rsidRDefault="0089437F" w:rsidP="0089437F">
            <w:pPr>
              <w:pStyle w:val="Geenafstand"/>
            </w:pPr>
            <w:r w:rsidRPr="0080533C">
              <w:t>2</w:t>
            </w:r>
          </w:p>
        </w:tc>
        <w:tc>
          <w:tcPr>
            <w:tcW w:w="1843" w:type="dxa"/>
          </w:tcPr>
          <w:p w14:paraId="2AF907EC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2EB1A4C1" w14:textId="77777777" w:rsidR="0089437F" w:rsidRPr="0080533C" w:rsidRDefault="00AC17D8" w:rsidP="0089437F">
            <w:pPr>
              <w:pStyle w:val="Geenafstand"/>
            </w:pPr>
            <w:r>
              <w:t>€</w:t>
            </w:r>
            <w:r w:rsidR="005A1A78">
              <w:t>3</w:t>
            </w:r>
          </w:p>
        </w:tc>
      </w:tr>
      <w:tr w:rsidR="0080533C" w:rsidRPr="0080533C" w14:paraId="0CAF0B55" w14:textId="77777777" w:rsidTr="0089437F">
        <w:trPr>
          <w:trHeight w:val="397"/>
        </w:trPr>
        <w:tc>
          <w:tcPr>
            <w:tcW w:w="2122" w:type="dxa"/>
          </w:tcPr>
          <w:p w14:paraId="554138CF" w14:textId="77777777" w:rsidR="0089437F" w:rsidRPr="0080533C" w:rsidRDefault="0089437F" w:rsidP="0089437F">
            <w:pPr>
              <w:pStyle w:val="Geenafstand"/>
            </w:pPr>
            <w:proofErr w:type="spellStart"/>
            <w:r w:rsidRPr="0080533C">
              <w:t>Plastieke</w:t>
            </w:r>
            <w:proofErr w:type="spellEnd"/>
            <w:r w:rsidRPr="0080533C">
              <w:t xml:space="preserve"> balletjes (groot)</w:t>
            </w:r>
          </w:p>
        </w:tc>
        <w:tc>
          <w:tcPr>
            <w:tcW w:w="1842" w:type="dxa"/>
          </w:tcPr>
          <w:p w14:paraId="422D2FD8" w14:textId="77777777" w:rsidR="0089437F" w:rsidRPr="0080533C" w:rsidRDefault="0089437F" w:rsidP="0089437F">
            <w:pPr>
              <w:pStyle w:val="Geenafstand"/>
            </w:pPr>
            <w:r w:rsidRPr="0080533C">
              <w:t>2</w:t>
            </w:r>
          </w:p>
        </w:tc>
        <w:tc>
          <w:tcPr>
            <w:tcW w:w="1843" w:type="dxa"/>
          </w:tcPr>
          <w:p w14:paraId="5A9158B8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1505703A" w14:textId="77777777" w:rsidR="0089437F" w:rsidRPr="0080533C" w:rsidRDefault="00AC17D8" w:rsidP="0089437F">
            <w:pPr>
              <w:pStyle w:val="Geenafstand"/>
            </w:pPr>
            <w:r>
              <w:t>€</w:t>
            </w:r>
            <w:r w:rsidR="005A1A78">
              <w:t>2</w:t>
            </w:r>
          </w:p>
        </w:tc>
      </w:tr>
      <w:tr w:rsidR="0080533C" w:rsidRPr="0080533C" w14:paraId="688EA51F" w14:textId="77777777" w:rsidTr="0089437F">
        <w:trPr>
          <w:trHeight w:val="397"/>
        </w:trPr>
        <w:tc>
          <w:tcPr>
            <w:tcW w:w="2122" w:type="dxa"/>
          </w:tcPr>
          <w:p w14:paraId="32528071" w14:textId="77777777" w:rsidR="0089437F" w:rsidRPr="0080533C" w:rsidRDefault="0089437F" w:rsidP="0089437F">
            <w:pPr>
              <w:pStyle w:val="Geenafstand"/>
            </w:pPr>
            <w:proofErr w:type="spellStart"/>
            <w:r w:rsidRPr="0080533C">
              <w:t>Plastieke</w:t>
            </w:r>
            <w:proofErr w:type="spellEnd"/>
            <w:r w:rsidRPr="0080533C">
              <w:t xml:space="preserve"> balletjes (klein)</w:t>
            </w:r>
          </w:p>
        </w:tc>
        <w:tc>
          <w:tcPr>
            <w:tcW w:w="1842" w:type="dxa"/>
          </w:tcPr>
          <w:p w14:paraId="22162A3F" w14:textId="77777777" w:rsidR="0089437F" w:rsidRPr="0080533C" w:rsidRDefault="0089437F" w:rsidP="0089437F">
            <w:pPr>
              <w:pStyle w:val="Geenafstand"/>
            </w:pPr>
            <w:r w:rsidRPr="0080533C">
              <w:t>4</w:t>
            </w:r>
          </w:p>
        </w:tc>
        <w:tc>
          <w:tcPr>
            <w:tcW w:w="1843" w:type="dxa"/>
          </w:tcPr>
          <w:p w14:paraId="475F7965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34C0EE9C" w14:textId="77777777" w:rsidR="0089437F" w:rsidRPr="0080533C" w:rsidRDefault="00AC17D8" w:rsidP="0089437F">
            <w:pPr>
              <w:pStyle w:val="Geenafstand"/>
            </w:pPr>
            <w:r>
              <w:t>€</w:t>
            </w:r>
            <w:r w:rsidR="005A1A78">
              <w:t>1</w:t>
            </w:r>
          </w:p>
        </w:tc>
      </w:tr>
      <w:tr w:rsidR="0080533C" w:rsidRPr="0080533C" w14:paraId="3267D881" w14:textId="77777777" w:rsidTr="0089437F">
        <w:trPr>
          <w:trHeight w:val="397"/>
        </w:trPr>
        <w:tc>
          <w:tcPr>
            <w:tcW w:w="2122" w:type="dxa"/>
          </w:tcPr>
          <w:p w14:paraId="436176EB" w14:textId="77777777" w:rsidR="0089437F" w:rsidRPr="0080533C" w:rsidRDefault="0089437F" w:rsidP="0089437F">
            <w:pPr>
              <w:pStyle w:val="Geenafstand"/>
            </w:pPr>
            <w:r w:rsidRPr="0080533C">
              <w:t>Hoepels</w:t>
            </w:r>
          </w:p>
        </w:tc>
        <w:tc>
          <w:tcPr>
            <w:tcW w:w="1842" w:type="dxa"/>
          </w:tcPr>
          <w:p w14:paraId="0D1BFB5A" w14:textId="77777777" w:rsidR="0089437F" w:rsidRPr="0080533C" w:rsidRDefault="0089437F" w:rsidP="0089437F">
            <w:pPr>
              <w:pStyle w:val="Geenafstand"/>
            </w:pPr>
            <w:r w:rsidRPr="0080533C">
              <w:t>5</w:t>
            </w:r>
          </w:p>
        </w:tc>
        <w:tc>
          <w:tcPr>
            <w:tcW w:w="1843" w:type="dxa"/>
          </w:tcPr>
          <w:p w14:paraId="05866758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10373E90" w14:textId="77777777" w:rsidR="0089437F" w:rsidRPr="0080533C" w:rsidRDefault="00F1114F" w:rsidP="0089437F">
            <w:pPr>
              <w:pStyle w:val="Geenafstand"/>
            </w:pPr>
            <w:r>
              <w:t>€5</w:t>
            </w:r>
          </w:p>
        </w:tc>
      </w:tr>
      <w:tr w:rsidR="0080533C" w:rsidRPr="0080533C" w14:paraId="5D0130A2" w14:textId="77777777" w:rsidTr="0089437F">
        <w:trPr>
          <w:trHeight w:val="397"/>
        </w:trPr>
        <w:tc>
          <w:tcPr>
            <w:tcW w:w="2122" w:type="dxa"/>
          </w:tcPr>
          <w:p w14:paraId="54E99D8F" w14:textId="77777777" w:rsidR="0089437F" w:rsidRPr="0080533C" w:rsidRDefault="0089437F" w:rsidP="0089437F">
            <w:pPr>
              <w:pStyle w:val="Geenafstand"/>
            </w:pPr>
            <w:r w:rsidRPr="0080533C">
              <w:t>Basketball</w:t>
            </w:r>
          </w:p>
        </w:tc>
        <w:tc>
          <w:tcPr>
            <w:tcW w:w="1842" w:type="dxa"/>
          </w:tcPr>
          <w:p w14:paraId="214E68D8" w14:textId="77777777" w:rsidR="0089437F" w:rsidRPr="0080533C" w:rsidRDefault="0089437F" w:rsidP="0089437F">
            <w:pPr>
              <w:pStyle w:val="Geenafstand"/>
            </w:pPr>
            <w:r w:rsidRPr="0080533C">
              <w:t>1</w:t>
            </w:r>
          </w:p>
        </w:tc>
        <w:tc>
          <w:tcPr>
            <w:tcW w:w="1843" w:type="dxa"/>
          </w:tcPr>
          <w:p w14:paraId="5818DD8A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4CF7E461" w14:textId="77777777" w:rsidR="0089437F" w:rsidRPr="0080533C" w:rsidRDefault="00F1114F" w:rsidP="0089437F">
            <w:pPr>
              <w:pStyle w:val="Geenafstand"/>
            </w:pPr>
            <w:r>
              <w:t>€5</w:t>
            </w:r>
          </w:p>
        </w:tc>
      </w:tr>
      <w:tr w:rsidR="0080533C" w:rsidRPr="0080533C" w14:paraId="0D2C2892" w14:textId="77777777" w:rsidTr="0089437F">
        <w:trPr>
          <w:trHeight w:val="397"/>
        </w:trPr>
        <w:tc>
          <w:tcPr>
            <w:tcW w:w="2122" w:type="dxa"/>
          </w:tcPr>
          <w:p w14:paraId="11B39710" w14:textId="77777777" w:rsidR="0089437F" w:rsidRPr="0080533C" w:rsidRDefault="0089437F" w:rsidP="0089437F">
            <w:pPr>
              <w:pStyle w:val="Geenafstand"/>
            </w:pPr>
            <w:r w:rsidRPr="0080533C">
              <w:t xml:space="preserve">Badmintonracket </w:t>
            </w:r>
          </w:p>
        </w:tc>
        <w:tc>
          <w:tcPr>
            <w:tcW w:w="1842" w:type="dxa"/>
          </w:tcPr>
          <w:p w14:paraId="31B6FCFB" w14:textId="77777777" w:rsidR="0089437F" w:rsidRPr="0080533C" w:rsidRDefault="0089437F" w:rsidP="0089437F">
            <w:pPr>
              <w:pStyle w:val="Geenafstand"/>
            </w:pPr>
            <w:r w:rsidRPr="0080533C">
              <w:t>3</w:t>
            </w:r>
          </w:p>
        </w:tc>
        <w:tc>
          <w:tcPr>
            <w:tcW w:w="1843" w:type="dxa"/>
          </w:tcPr>
          <w:p w14:paraId="5413FD8D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1DF2F84B" w14:textId="77777777" w:rsidR="0089437F" w:rsidRPr="0080533C" w:rsidRDefault="00F1114F" w:rsidP="0089437F">
            <w:pPr>
              <w:pStyle w:val="Geenafstand"/>
            </w:pPr>
            <w:r>
              <w:t>€ 6</w:t>
            </w:r>
          </w:p>
        </w:tc>
      </w:tr>
      <w:tr w:rsidR="0080533C" w:rsidRPr="0080533C" w14:paraId="5A97CB4B" w14:textId="77777777" w:rsidTr="0089437F">
        <w:trPr>
          <w:trHeight w:val="397"/>
        </w:trPr>
        <w:tc>
          <w:tcPr>
            <w:tcW w:w="2122" w:type="dxa"/>
          </w:tcPr>
          <w:p w14:paraId="721D1BEA" w14:textId="77777777" w:rsidR="0089437F" w:rsidRPr="0080533C" w:rsidRDefault="0089437F" w:rsidP="0089437F">
            <w:pPr>
              <w:pStyle w:val="Geenafstand"/>
            </w:pPr>
            <w:r w:rsidRPr="0080533C">
              <w:t>Lacrosse gooispel</w:t>
            </w:r>
          </w:p>
        </w:tc>
        <w:tc>
          <w:tcPr>
            <w:tcW w:w="1842" w:type="dxa"/>
          </w:tcPr>
          <w:p w14:paraId="61C4C6A8" w14:textId="77777777" w:rsidR="0089437F" w:rsidRPr="0080533C" w:rsidRDefault="0089437F" w:rsidP="0089437F">
            <w:pPr>
              <w:pStyle w:val="Geenafstand"/>
            </w:pPr>
            <w:r w:rsidRPr="0080533C">
              <w:t>1</w:t>
            </w:r>
          </w:p>
        </w:tc>
        <w:tc>
          <w:tcPr>
            <w:tcW w:w="1843" w:type="dxa"/>
          </w:tcPr>
          <w:p w14:paraId="5506158A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6575284C" w14:textId="77777777" w:rsidR="0089437F" w:rsidRPr="0080533C" w:rsidRDefault="00F1114F" w:rsidP="0089437F">
            <w:pPr>
              <w:pStyle w:val="Geenafstand"/>
            </w:pPr>
            <w:r>
              <w:t>€12</w:t>
            </w:r>
          </w:p>
        </w:tc>
      </w:tr>
      <w:tr w:rsidR="0080533C" w:rsidRPr="0080533C" w14:paraId="2730972C" w14:textId="77777777" w:rsidTr="0089437F">
        <w:trPr>
          <w:trHeight w:val="397"/>
        </w:trPr>
        <w:tc>
          <w:tcPr>
            <w:tcW w:w="2122" w:type="dxa"/>
          </w:tcPr>
          <w:p w14:paraId="0C5ED45E" w14:textId="77777777" w:rsidR="0089437F" w:rsidRPr="0080533C" w:rsidRDefault="0089437F" w:rsidP="0089437F">
            <w:pPr>
              <w:pStyle w:val="Geenafstand"/>
            </w:pPr>
            <w:r w:rsidRPr="0080533C">
              <w:t>Diabolo</w:t>
            </w:r>
          </w:p>
        </w:tc>
        <w:tc>
          <w:tcPr>
            <w:tcW w:w="1842" w:type="dxa"/>
          </w:tcPr>
          <w:p w14:paraId="2D05BEA4" w14:textId="77777777" w:rsidR="0089437F" w:rsidRPr="0080533C" w:rsidRDefault="0089437F" w:rsidP="0089437F">
            <w:pPr>
              <w:pStyle w:val="Geenafstand"/>
            </w:pPr>
            <w:r w:rsidRPr="0080533C">
              <w:t>3</w:t>
            </w:r>
          </w:p>
        </w:tc>
        <w:tc>
          <w:tcPr>
            <w:tcW w:w="1843" w:type="dxa"/>
          </w:tcPr>
          <w:p w14:paraId="506F5EA9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5B8F655D" w14:textId="77777777" w:rsidR="0089437F" w:rsidRPr="0080533C" w:rsidRDefault="00F1114F" w:rsidP="0089437F">
            <w:pPr>
              <w:pStyle w:val="Geenafstand"/>
            </w:pPr>
            <w:r>
              <w:t>€5</w:t>
            </w:r>
          </w:p>
        </w:tc>
      </w:tr>
      <w:tr w:rsidR="0080533C" w:rsidRPr="0080533C" w14:paraId="783C8E7B" w14:textId="77777777" w:rsidTr="0089437F">
        <w:trPr>
          <w:trHeight w:val="397"/>
        </w:trPr>
        <w:tc>
          <w:tcPr>
            <w:tcW w:w="2122" w:type="dxa"/>
          </w:tcPr>
          <w:p w14:paraId="0E244C87" w14:textId="77777777" w:rsidR="0089437F" w:rsidRPr="0080533C" w:rsidRDefault="0089437F" w:rsidP="0089437F">
            <w:pPr>
              <w:pStyle w:val="Geenafstand"/>
            </w:pPr>
            <w:r w:rsidRPr="0080533C">
              <w:t xml:space="preserve">Frisbee hard </w:t>
            </w:r>
          </w:p>
        </w:tc>
        <w:tc>
          <w:tcPr>
            <w:tcW w:w="1842" w:type="dxa"/>
          </w:tcPr>
          <w:p w14:paraId="21988CD8" w14:textId="77777777" w:rsidR="0089437F" w:rsidRPr="0080533C" w:rsidRDefault="0089437F" w:rsidP="0089437F">
            <w:pPr>
              <w:pStyle w:val="Geenafstand"/>
            </w:pPr>
            <w:r w:rsidRPr="0080533C">
              <w:t>3</w:t>
            </w:r>
          </w:p>
        </w:tc>
        <w:tc>
          <w:tcPr>
            <w:tcW w:w="1843" w:type="dxa"/>
          </w:tcPr>
          <w:p w14:paraId="745FFDFA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219F52EA" w14:textId="77777777" w:rsidR="0089437F" w:rsidRPr="0080533C" w:rsidRDefault="00FC5EC5" w:rsidP="0089437F">
            <w:pPr>
              <w:pStyle w:val="Geenafstand"/>
            </w:pPr>
            <w:r>
              <w:t>€</w:t>
            </w:r>
            <w:r w:rsidR="00F1114F">
              <w:t>4</w:t>
            </w:r>
          </w:p>
        </w:tc>
      </w:tr>
      <w:tr w:rsidR="0080533C" w:rsidRPr="0080533C" w14:paraId="00EF8E36" w14:textId="77777777" w:rsidTr="0089437F">
        <w:trPr>
          <w:trHeight w:val="397"/>
        </w:trPr>
        <w:tc>
          <w:tcPr>
            <w:tcW w:w="2122" w:type="dxa"/>
          </w:tcPr>
          <w:p w14:paraId="4632FCB8" w14:textId="77777777" w:rsidR="0089437F" w:rsidRPr="0080533C" w:rsidRDefault="0089437F" w:rsidP="0089437F">
            <w:pPr>
              <w:pStyle w:val="Geenafstand"/>
            </w:pPr>
            <w:r w:rsidRPr="0080533C">
              <w:t xml:space="preserve">Frisbee zacht </w:t>
            </w:r>
          </w:p>
        </w:tc>
        <w:tc>
          <w:tcPr>
            <w:tcW w:w="1842" w:type="dxa"/>
          </w:tcPr>
          <w:p w14:paraId="2D15F862" w14:textId="77777777" w:rsidR="0089437F" w:rsidRPr="0080533C" w:rsidRDefault="0089437F" w:rsidP="0089437F">
            <w:pPr>
              <w:pStyle w:val="Geenafstand"/>
            </w:pPr>
            <w:r w:rsidRPr="0080533C">
              <w:t>3</w:t>
            </w:r>
          </w:p>
        </w:tc>
        <w:tc>
          <w:tcPr>
            <w:tcW w:w="1843" w:type="dxa"/>
          </w:tcPr>
          <w:p w14:paraId="3EE6A3C4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312559B7" w14:textId="77777777" w:rsidR="0089437F" w:rsidRPr="0080533C" w:rsidRDefault="00F1114F" w:rsidP="0089437F">
            <w:pPr>
              <w:pStyle w:val="Geenafstand"/>
            </w:pPr>
            <w:r>
              <w:t>€5</w:t>
            </w:r>
          </w:p>
        </w:tc>
      </w:tr>
      <w:tr w:rsidR="0080533C" w:rsidRPr="0080533C" w14:paraId="32D94136" w14:textId="77777777" w:rsidTr="0089437F">
        <w:trPr>
          <w:trHeight w:val="397"/>
        </w:trPr>
        <w:tc>
          <w:tcPr>
            <w:tcW w:w="2122" w:type="dxa"/>
          </w:tcPr>
          <w:p w14:paraId="012F6119" w14:textId="77777777" w:rsidR="0089437F" w:rsidRPr="0080533C" w:rsidRDefault="0089437F" w:rsidP="0089437F">
            <w:pPr>
              <w:pStyle w:val="Geenafstand"/>
            </w:pPr>
            <w:r w:rsidRPr="0080533C">
              <w:t xml:space="preserve">Springtouwen </w:t>
            </w:r>
          </w:p>
        </w:tc>
        <w:tc>
          <w:tcPr>
            <w:tcW w:w="1842" w:type="dxa"/>
          </w:tcPr>
          <w:p w14:paraId="11ACA765" w14:textId="77777777" w:rsidR="0089437F" w:rsidRPr="0080533C" w:rsidRDefault="0089437F" w:rsidP="0089437F">
            <w:pPr>
              <w:pStyle w:val="Geenafstand"/>
            </w:pPr>
            <w:r w:rsidRPr="0080533C">
              <w:t>3</w:t>
            </w:r>
          </w:p>
        </w:tc>
        <w:tc>
          <w:tcPr>
            <w:tcW w:w="1843" w:type="dxa"/>
          </w:tcPr>
          <w:p w14:paraId="279E8C38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08760638" w14:textId="77777777" w:rsidR="0089437F" w:rsidRPr="0080533C" w:rsidRDefault="00F1114F" w:rsidP="0089437F">
            <w:pPr>
              <w:pStyle w:val="Geenafstand"/>
            </w:pPr>
            <w:r>
              <w:t>€2</w:t>
            </w:r>
          </w:p>
        </w:tc>
      </w:tr>
      <w:tr w:rsidR="0080533C" w:rsidRPr="0080533C" w14:paraId="2ACF88CE" w14:textId="77777777" w:rsidTr="0089437F">
        <w:trPr>
          <w:trHeight w:val="397"/>
        </w:trPr>
        <w:tc>
          <w:tcPr>
            <w:tcW w:w="2122" w:type="dxa"/>
          </w:tcPr>
          <w:p w14:paraId="53A792EA" w14:textId="77777777" w:rsidR="0089437F" w:rsidRPr="0080533C" w:rsidRDefault="0089437F" w:rsidP="0089437F">
            <w:pPr>
              <w:pStyle w:val="Geenafstand"/>
            </w:pPr>
            <w:r w:rsidRPr="0080533C">
              <w:t>Kegels</w:t>
            </w:r>
          </w:p>
        </w:tc>
        <w:tc>
          <w:tcPr>
            <w:tcW w:w="1842" w:type="dxa"/>
          </w:tcPr>
          <w:p w14:paraId="5EBBF87B" w14:textId="77777777" w:rsidR="0089437F" w:rsidRPr="0080533C" w:rsidRDefault="0089437F" w:rsidP="0089437F">
            <w:pPr>
              <w:pStyle w:val="Geenafstand"/>
            </w:pPr>
            <w:r w:rsidRPr="0080533C">
              <w:t xml:space="preserve">1 set </w:t>
            </w:r>
            <w:r w:rsidR="000542B9">
              <w:t>(10 kegels)</w:t>
            </w:r>
          </w:p>
        </w:tc>
        <w:tc>
          <w:tcPr>
            <w:tcW w:w="1843" w:type="dxa"/>
          </w:tcPr>
          <w:p w14:paraId="6C386431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4A68A004" w14:textId="77777777" w:rsidR="0089437F" w:rsidRPr="0080533C" w:rsidRDefault="00F1114F" w:rsidP="0089437F">
            <w:pPr>
              <w:pStyle w:val="Geenafstand"/>
            </w:pPr>
            <w:r>
              <w:t>€15</w:t>
            </w:r>
          </w:p>
        </w:tc>
      </w:tr>
      <w:tr w:rsidR="0080533C" w:rsidRPr="0080533C" w14:paraId="6E06386D" w14:textId="77777777" w:rsidTr="0089437F">
        <w:trPr>
          <w:trHeight w:val="397"/>
        </w:trPr>
        <w:tc>
          <w:tcPr>
            <w:tcW w:w="2122" w:type="dxa"/>
          </w:tcPr>
          <w:p w14:paraId="76C00805" w14:textId="77777777" w:rsidR="0089437F" w:rsidRPr="0080533C" w:rsidRDefault="0089437F" w:rsidP="0089437F">
            <w:pPr>
              <w:pStyle w:val="Geenafstand"/>
            </w:pPr>
            <w:r w:rsidRPr="0080533C">
              <w:t>Loopklossen</w:t>
            </w:r>
          </w:p>
        </w:tc>
        <w:tc>
          <w:tcPr>
            <w:tcW w:w="1842" w:type="dxa"/>
          </w:tcPr>
          <w:p w14:paraId="4000A911" w14:textId="77777777" w:rsidR="0089437F" w:rsidRPr="0080533C" w:rsidRDefault="0089437F" w:rsidP="0089437F">
            <w:pPr>
              <w:pStyle w:val="Geenafstand"/>
            </w:pPr>
            <w:r w:rsidRPr="0080533C">
              <w:t>6 paar</w:t>
            </w:r>
          </w:p>
        </w:tc>
        <w:tc>
          <w:tcPr>
            <w:tcW w:w="1843" w:type="dxa"/>
          </w:tcPr>
          <w:p w14:paraId="7462D7C0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0EFBD425" w14:textId="77777777" w:rsidR="0089437F" w:rsidRPr="0080533C" w:rsidRDefault="00F1114F" w:rsidP="0089437F">
            <w:pPr>
              <w:pStyle w:val="Geenafstand"/>
            </w:pPr>
            <w:r>
              <w:t>€3</w:t>
            </w:r>
          </w:p>
        </w:tc>
      </w:tr>
      <w:tr w:rsidR="0080533C" w:rsidRPr="0080533C" w14:paraId="55F8EFF5" w14:textId="77777777" w:rsidTr="0089437F">
        <w:trPr>
          <w:trHeight w:val="397"/>
        </w:trPr>
        <w:tc>
          <w:tcPr>
            <w:tcW w:w="2122" w:type="dxa"/>
          </w:tcPr>
          <w:p w14:paraId="7FAF9525" w14:textId="77777777" w:rsidR="0089437F" w:rsidRPr="0080533C" w:rsidRDefault="0089437F" w:rsidP="0089437F">
            <w:pPr>
              <w:pStyle w:val="Geenafstand"/>
            </w:pPr>
            <w:r w:rsidRPr="0080533C">
              <w:t>Circusborden</w:t>
            </w:r>
          </w:p>
        </w:tc>
        <w:tc>
          <w:tcPr>
            <w:tcW w:w="1842" w:type="dxa"/>
          </w:tcPr>
          <w:p w14:paraId="0DF9ADD9" w14:textId="77777777" w:rsidR="0089437F" w:rsidRPr="0080533C" w:rsidRDefault="0089437F" w:rsidP="0089437F">
            <w:pPr>
              <w:pStyle w:val="Geenafstand"/>
            </w:pPr>
            <w:r w:rsidRPr="0080533C">
              <w:t>3</w:t>
            </w:r>
          </w:p>
        </w:tc>
        <w:tc>
          <w:tcPr>
            <w:tcW w:w="1843" w:type="dxa"/>
          </w:tcPr>
          <w:p w14:paraId="3E8F059F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0FD7698D" w14:textId="77777777" w:rsidR="0089437F" w:rsidRPr="0080533C" w:rsidRDefault="00F1114F" w:rsidP="0089437F">
            <w:pPr>
              <w:pStyle w:val="Geenafstand"/>
            </w:pPr>
            <w:r>
              <w:t>€5</w:t>
            </w:r>
          </w:p>
        </w:tc>
      </w:tr>
      <w:tr w:rsidR="0080533C" w:rsidRPr="0080533C" w14:paraId="32FC59A0" w14:textId="77777777" w:rsidTr="0089437F">
        <w:trPr>
          <w:trHeight w:val="397"/>
        </w:trPr>
        <w:tc>
          <w:tcPr>
            <w:tcW w:w="2122" w:type="dxa"/>
          </w:tcPr>
          <w:p w14:paraId="4A1A6A83" w14:textId="77777777" w:rsidR="0089437F" w:rsidRPr="0080533C" w:rsidRDefault="0089437F" w:rsidP="0089437F">
            <w:pPr>
              <w:pStyle w:val="Geenafstand"/>
            </w:pPr>
            <w:r w:rsidRPr="0080533C">
              <w:t xml:space="preserve">Reuze </w:t>
            </w:r>
            <w:proofErr w:type="spellStart"/>
            <w:r w:rsidRPr="0080533C">
              <w:t>jenga</w:t>
            </w:r>
            <w:proofErr w:type="spellEnd"/>
            <w:r w:rsidRPr="0080533C">
              <w:t xml:space="preserve"> </w:t>
            </w:r>
          </w:p>
        </w:tc>
        <w:tc>
          <w:tcPr>
            <w:tcW w:w="1842" w:type="dxa"/>
          </w:tcPr>
          <w:p w14:paraId="7274FBA1" w14:textId="77777777" w:rsidR="0089437F" w:rsidRPr="0080533C" w:rsidRDefault="0089437F" w:rsidP="0089437F">
            <w:pPr>
              <w:pStyle w:val="Geenafstand"/>
            </w:pPr>
            <w:r w:rsidRPr="0080533C">
              <w:t>1</w:t>
            </w:r>
          </w:p>
        </w:tc>
        <w:tc>
          <w:tcPr>
            <w:tcW w:w="1843" w:type="dxa"/>
          </w:tcPr>
          <w:p w14:paraId="0CE639BD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7741D103" w14:textId="77777777" w:rsidR="0089437F" w:rsidRPr="0080533C" w:rsidRDefault="00F1114F" w:rsidP="0089437F">
            <w:pPr>
              <w:pStyle w:val="Geenafstand"/>
            </w:pPr>
            <w:r>
              <w:t>€110</w:t>
            </w:r>
          </w:p>
        </w:tc>
      </w:tr>
      <w:tr w:rsidR="0080533C" w:rsidRPr="0080533C" w14:paraId="47669A81" w14:textId="77777777" w:rsidTr="0089437F">
        <w:trPr>
          <w:trHeight w:val="397"/>
        </w:trPr>
        <w:tc>
          <w:tcPr>
            <w:tcW w:w="2122" w:type="dxa"/>
          </w:tcPr>
          <w:p w14:paraId="16071A95" w14:textId="77777777" w:rsidR="0089437F" w:rsidRPr="0080533C" w:rsidRDefault="0089437F" w:rsidP="0089437F">
            <w:pPr>
              <w:pStyle w:val="Geenafstand"/>
            </w:pPr>
            <w:r w:rsidRPr="0080533C">
              <w:t>Waterpistool klein</w:t>
            </w:r>
          </w:p>
        </w:tc>
        <w:tc>
          <w:tcPr>
            <w:tcW w:w="1842" w:type="dxa"/>
          </w:tcPr>
          <w:p w14:paraId="2993763C" w14:textId="77777777" w:rsidR="0089437F" w:rsidRPr="0080533C" w:rsidRDefault="0089437F" w:rsidP="0089437F">
            <w:pPr>
              <w:pStyle w:val="Geenafstand"/>
            </w:pPr>
            <w:r w:rsidRPr="0080533C">
              <w:t>10</w:t>
            </w:r>
          </w:p>
        </w:tc>
        <w:tc>
          <w:tcPr>
            <w:tcW w:w="1843" w:type="dxa"/>
          </w:tcPr>
          <w:p w14:paraId="192BA6CE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3AAAD97E" w14:textId="77777777" w:rsidR="0089437F" w:rsidRPr="0080533C" w:rsidRDefault="00FC5EC5" w:rsidP="00F1114F">
            <w:pPr>
              <w:pStyle w:val="Geenafstand"/>
              <w:tabs>
                <w:tab w:val="center" w:pos="955"/>
              </w:tabs>
            </w:pPr>
            <w:r>
              <w:t>€2</w:t>
            </w:r>
            <w:r w:rsidR="00F1114F">
              <w:tab/>
            </w:r>
          </w:p>
        </w:tc>
      </w:tr>
      <w:tr w:rsidR="0080533C" w:rsidRPr="0080533C" w14:paraId="45F3A201" w14:textId="77777777" w:rsidTr="0089437F">
        <w:trPr>
          <w:trHeight w:val="397"/>
        </w:trPr>
        <w:tc>
          <w:tcPr>
            <w:tcW w:w="2122" w:type="dxa"/>
          </w:tcPr>
          <w:p w14:paraId="464217A3" w14:textId="77777777" w:rsidR="0089437F" w:rsidRPr="0080533C" w:rsidRDefault="0089437F" w:rsidP="0089437F">
            <w:pPr>
              <w:pStyle w:val="Geenafstand"/>
            </w:pPr>
            <w:r w:rsidRPr="0080533C">
              <w:t xml:space="preserve">Waterpistool groot </w:t>
            </w:r>
          </w:p>
        </w:tc>
        <w:tc>
          <w:tcPr>
            <w:tcW w:w="1842" w:type="dxa"/>
          </w:tcPr>
          <w:p w14:paraId="70919AB5" w14:textId="77777777" w:rsidR="0089437F" w:rsidRPr="0080533C" w:rsidRDefault="0089437F" w:rsidP="0089437F">
            <w:pPr>
              <w:pStyle w:val="Geenafstand"/>
            </w:pPr>
            <w:r w:rsidRPr="0080533C">
              <w:t>5</w:t>
            </w:r>
          </w:p>
        </w:tc>
        <w:tc>
          <w:tcPr>
            <w:tcW w:w="1843" w:type="dxa"/>
          </w:tcPr>
          <w:p w14:paraId="1CE9116F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344E9695" w14:textId="77777777" w:rsidR="0089437F" w:rsidRPr="0080533C" w:rsidRDefault="00F1114F" w:rsidP="0089437F">
            <w:pPr>
              <w:pStyle w:val="Geenafstand"/>
            </w:pPr>
            <w:r>
              <w:t>€5</w:t>
            </w:r>
          </w:p>
        </w:tc>
      </w:tr>
      <w:tr w:rsidR="0080533C" w:rsidRPr="0080533C" w14:paraId="4FAB870B" w14:textId="77777777" w:rsidTr="0089437F">
        <w:trPr>
          <w:trHeight w:val="397"/>
        </w:trPr>
        <w:tc>
          <w:tcPr>
            <w:tcW w:w="2122" w:type="dxa"/>
          </w:tcPr>
          <w:p w14:paraId="2E9ACBF8" w14:textId="77777777" w:rsidR="0089437F" w:rsidRPr="0080533C" w:rsidRDefault="0089437F" w:rsidP="0089437F">
            <w:pPr>
              <w:pStyle w:val="Geenafstand"/>
            </w:pPr>
            <w:r w:rsidRPr="0080533C">
              <w:lastRenderedPageBreak/>
              <w:t>Legernet</w:t>
            </w:r>
          </w:p>
        </w:tc>
        <w:tc>
          <w:tcPr>
            <w:tcW w:w="1842" w:type="dxa"/>
          </w:tcPr>
          <w:p w14:paraId="038FA723" w14:textId="77777777" w:rsidR="0089437F" w:rsidRPr="0080533C" w:rsidRDefault="0089437F" w:rsidP="0089437F">
            <w:pPr>
              <w:pStyle w:val="Geenafstand"/>
            </w:pPr>
            <w:r w:rsidRPr="0080533C">
              <w:t>1</w:t>
            </w:r>
          </w:p>
        </w:tc>
        <w:tc>
          <w:tcPr>
            <w:tcW w:w="1843" w:type="dxa"/>
          </w:tcPr>
          <w:p w14:paraId="390BAC7A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0FE49818" w14:textId="77777777" w:rsidR="0089437F" w:rsidRPr="0080533C" w:rsidRDefault="00F1114F" w:rsidP="0089437F">
            <w:pPr>
              <w:pStyle w:val="Geenafstand"/>
            </w:pPr>
            <w:r>
              <w:t>€50</w:t>
            </w:r>
          </w:p>
        </w:tc>
      </w:tr>
      <w:tr w:rsidR="0080533C" w:rsidRPr="0080533C" w14:paraId="62D955E7" w14:textId="77777777" w:rsidTr="0089437F">
        <w:trPr>
          <w:trHeight w:val="397"/>
        </w:trPr>
        <w:tc>
          <w:tcPr>
            <w:tcW w:w="2122" w:type="dxa"/>
          </w:tcPr>
          <w:p w14:paraId="02687EED" w14:textId="77777777" w:rsidR="0089437F" w:rsidRPr="0080533C" w:rsidRDefault="0089437F" w:rsidP="0089437F">
            <w:pPr>
              <w:pStyle w:val="Geenafstand"/>
            </w:pPr>
            <w:r w:rsidRPr="0080533C">
              <w:t>Sjortouw</w:t>
            </w:r>
          </w:p>
        </w:tc>
        <w:tc>
          <w:tcPr>
            <w:tcW w:w="1842" w:type="dxa"/>
          </w:tcPr>
          <w:p w14:paraId="7DD9F9F9" w14:textId="77777777" w:rsidR="0089437F" w:rsidRPr="0080533C" w:rsidRDefault="0089437F" w:rsidP="0089437F">
            <w:pPr>
              <w:pStyle w:val="Geenafstand"/>
            </w:pPr>
            <w:r w:rsidRPr="0080533C">
              <w:t>1</w:t>
            </w:r>
          </w:p>
        </w:tc>
        <w:tc>
          <w:tcPr>
            <w:tcW w:w="1843" w:type="dxa"/>
          </w:tcPr>
          <w:p w14:paraId="2E57C849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78AB689D" w14:textId="77777777" w:rsidR="0089437F" w:rsidRPr="0080533C" w:rsidRDefault="00F1114F" w:rsidP="0089437F">
            <w:pPr>
              <w:pStyle w:val="Geenafstand"/>
            </w:pPr>
            <w:r>
              <w:t>€20</w:t>
            </w:r>
          </w:p>
        </w:tc>
      </w:tr>
      <w:tr w:rsidR="0080533C" w:rsidRPr="0080533C" w14:paraId="7ABE5F26" w14:textId="77777777" w:rsidTr="0089437F">
        <w:trPr>
          <w:trHeight w:val="397"/>
        </w:trPr>
        <w:tc>
          <w:tcPr>
            <w:tcW w:w="2122" w:type="dxa"/>
          </w:tcPr>
          <w:p w14:paraId="46C17D52" w14:textId="77777777" w:rsidR="0089437F" w:rsidRPr="0080533C" w:rsidRDefault="0089437F" w:rsidP="0089437F">
            <w:pPr>
              <w:pStyle w:val="Geenafstand"/>
            </w:pPr>
            <w:proofErr w:type="spellStart"/>
            <w:r w:rsidRPr="0080533C">
              <w:t>Kommel</w:t>
            </w:r>
            <w:proofErr w:type="spellEnd"/>
          </w:p>
        </w:tc>
        <w:tc>
          <w:tcPr>
            <w:tcW w:w="1842" w:type="dxa"/>
          </w:tcPr>
          <w:p w14:paraId="07F19D0B" w14:textId="77777777" w:rsidR="0089437F" w:rsidRPr="0080533C" w:rsidRDefault="0089437F" w:rsidP="0089437F">
            <w:pPr>
              <w:pStyle w:val="Geenafstand"/>
            </w:pPr>
            <w:r w:rsidRPr="0080533C">
              <w:t>1</w:t>
            </w:r>
          </w:p>
        </w:tc>
        <w:tc>
          <w:tcPr>
            <w:tcW w:w="1843" w:type="dxa"/>
          </w:tcPr>
          <w:p w14:paraId="5B2251D6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4EAA6A57" w14:textId="77777777" w:rsidR="0089437F" w:rsidRPr="0080533C" w:rsidRDefault="00F1114F" w:rsidP="0089437F">
            <w:pPr>
              <w:pStyle w:val="Geenafstand"/>
            </w:pPr>
            <w:r>
              <w:t>€30</w:t>
            </w:r>
          </w:p>
        </w:tc>
      </w:tr>
      <w:tr w:rsidR="0080533C" w:rsidRPr="0080533C" w14:paraId="6AECB929" w14:textId="77777777" w:rsidTr="0089437F">
        <w:trPr>
          <w:trHeight w:val="397"/>
        </w:trPr>
        <w:tc>
          <w:tcPr>
            <w:tcW w:w="2122" w:type="dxa"/>
          </w:tcPr>
          <w:p w14:paraId="745522F2" w14:textId="77777777" w:rsidR="0089437F" w:rsidRPr="0080533C" w:rsidRDefault="0089437F" w:rsidP="0089437F">
            <w:pPr>
              <w:pStyle w:val="Geenafstand"/>
            </w:pPr>
            <w:r w:rsidRPr="0080533C">
              <w:t>Reuze vier op een rij (spel)</w:t>
            </w:r>
          </w:p>
        </w:tc>
        <w:tc>
          <w:tcPr>
            <w:tcW w:w="1842" w:type="dxa"/>
          </w:tcPr>
          <w:p w14:paraId="012A9EB8" w14:textId="77777777" w:rsidR="0089437F" w:rsidRPr="0080533C" w:rsidRDefault="0089437F" w:rsidP="0089437F">
            <w:pPr>
              <w:pStyle w:val="Geenafstand"/>
            </w:pPr>
            <w:r w:rsidRPr="0080533C">
              <w:t>1</w:t>
            </w:r>
          </w:p>
        </w:tc>
        <w:tc>
          <w:tcPr>
            <w:tcW w:w="1843" w:type="dxa"/>
          </w:tcPr>
          <w:p w14:paraId="5B17B59C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379F076D" w14:textId="77777777" w:rsidR="0089437F" w:rsidRPr="0080533C" w:rsidRDefault="00F1114F" w:rsidP="0089437F">
            <w:pPr>
              <w:pStyle w:val="Geenafstand"/>
            </w:pPr>
            <w:r>
              <w:t>€190</w:t>
            </w:r>
          </w:p>
        </w:tc>
      </w:tr>
      <w:tr w:rsidR="0080533C" w:rsidRPr="0080533C" w14:paraId="1010AD7D" w14:textId="77777777" w:rsidTr="0089437F">
        <w:trPr>
          <w:trHeight w:val="397"/>
        </w:trPr>
        <w:tc>
          <w:tcPr>
            <w:tcW w:w="2122" w:type="dxa"/>
          </w:tcPr>
          <w:p w14:paraId="16884E90" w14:textId="77777777" w:rsidR="0089437F" w:rsidRPr="0080533C" w:rsidRDefault="0089437F" w:rsidP="0089437F">
            <w:pPr>
              <w:pStyle w:val="Geenafstand"/>
            </w:pPr>
            <w:r w:rsidRPr="0080533C">
              <w:t xml:space="preserve">Schijfje vier op een rij </w:t>
            </w:r>
          </w:p>
        </w:tc>
        <w:tc>
          <w:tcPr>
            <w:tcW w:w="1842" w:type="dxa"/>
          </w:tcPr>
          <w:p w14:paraId="063A96C0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1843" w:type="dxa"/>
          </w:tcPr>
          <w:p w14:paraId="10B5EC37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2E33B0C1" w14:textId="77777777" w:rsidR="0089437F" w:rsidRPr="0080533C" w:rsidRDefault="00F1114F" w:rsidP="0089437F">
            <w:pPr>
              <w:pStyle w:val="Geenafstand"/>
            </w:pPr>
            <w:r>
              <w:t>€5</w:t>
            </w:r>
          </w:p>
        </w:tc>
      </w:tr>
      <w:tr w:rsidR="0080533C" w:rsidRPr="0080533C" w14:paraId="2D280F78" w14:textId="77777777" w:rsidTr="0089437F">
        <w:trPr>
          <w:trHeight w:val="397"/>
        </w:trPr>
        <w:tc>
          <w:tcPr>
            <w:tcW w:w="2122" w:type="dxa"/>
          </w:tcPr>
          <w:p w14:paraId="6ADC51ED" w14:textId="77777777" w:rsidR="0089437F" w:rsidRPr="0080533C" w:rsidRDefault="0089437F" w:rsidP="0089437F">
            <w:pPr>
              <w:pStyle w:val="Geenafstand"/>
            </w:pPr>
            <w:r w:rsidRPr="0080533C">
              <w:t>Schuiver onderkant vier op een rij</w:t>
            </w:r>
          </w:p>
        </w:tc>
        <w:tc>
          <w:tcPr>
            <w:tcW w:w="1842" w:type="dxa"/>
          </w:tcPr>
          <w:p w14:paraId="213FCFCF" w14:textId="77777777" w:rsidR="0089437F" w:rsidRPr="0080533C" w:rsidRDefault="0089437F" w:rsidP="0089437F">
            <w:pPr>
              <w:pStyle w:val="Geenafstand"/>
            </w:pPr>
            <w:r w:rsidRPr="0080533C">
              <w:t>2</w:t>
            </w:r>
          </w:p>
        </w:tc>
        <w:tc>
          <w:tcPr>
            <w:tcW w:w="1843" w:type="dxa"/>
          </w:tcPr>
          <w:p w14:paraId="28140274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22AEF635" w14:textId="77777777" w:rsidR="0089437F" w:rsidRPr="0080533C" w:rsidRDefault="00F1114F" w:rsidP="0089437F">
            <w:pPr>
              <w:pStyle w:val="Geenafstand"/>
            </w:pPr>
            <w:r>
              <w:t>€5</w:t>
            </w:r>
          </w:p>
        </w:tc>
      </w:tr>
      <w:tr w:rsidR="0080533C" w:rsidRPr="0080533C" w14:paraId="65B0A81C" w14:textId="77777777" w:rsidTr="0089437F">
        <w:trPr>
          <w:trHeight w:val="397"/>
        </w:trPr>
        <w:tc>
          <w:tcPr>
            <w:tcW w:w="2122" w:type="dxa"/>
          </w:tcPr>
          <w:p w14:paraId="74E63B9E" w14:textId="77777777" w:rsidR="0089437F" w:rsidRPr="0080533C" w:rsidRDefault="0089437F" w:rsidP="0089437F">
            <w:pPr>
              <w:pStyle w:val="Geenafstand"/>
            </w:pPr>
            <w:r w:rsidRPr="0080533C">
              <w:t>Grote legoblokken</w:t>
            </w:r>
          </w:p>
        </w:tc>
        <w:tc>
          <w:tcPr>
            <w:tcW w:w="1842" w:type="dxa"/>
          </w:tcPr>
          <w:p w14:paraId="3F8A121C" w14:textId="77777777" w:rsidR="0089437F" w:rsidRPr="0080533C" w:rsidRDefault="0089437F" w:rsidP="0089437F">
            <w:pPr>
              <w:pStyle w:val="Geenafstand"/>
            </w:pPr>
            <w:r w:rsidRPr="0080533C">
              <w:t xml:space="preserve">4 dozen </w:t>
            </w:r>
          </w:p>
        </w:tc>
        <w:tc>
          <w:tcPr>
            <w:tcW w:w="1843" w:type="dxa"/>
          </w:tcPr>
          <w:p w14:paraId="2EE5A3CD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3AC9AAF7" w14:textId="77777777" w:rsidR="0089437F" w:rsidRPr="0080533C" w:rsidRDefault="00F1114F" w:rsidP="0089437F">
            <w:pPr>
              <w:pStyle w:val="Geenafstand"/>
            </w:pPr>
            <w:r>
              <w:t>€</w:t>
            </w:r>
            <w:r w:rsidR="005A1A78">
              <w:t>3</w:t>
            </w:r>
          </w:p>
        </w:tc>
      </w:tr>
      <w:tr w:rsidR="0080533C" w:rsidRPr="0080533C" w14:paraId="7BD4B280" w14:textId="77777777" w:rsidTr="0089437F">
        <w:trPr>
          <w:trHeight w:val="397"/>
        </w:trPr>
        <w:tc>
          <w:tcPr>
            <w:tcW w:w="2122" w:type="dxa"/>
          </w:tcPr>
          <w:p w14:paraId="452E26F8" w14:textId="77777777" w:rsidR="0089437F" w:rsidRPr="0080533C" w:rsidRDefault="0089437F" w:rsidP="0089437F">
            <w:pPr>
              <w:pStyle w:val="Geenafstand"/>
            </w:pPr>
            <w:r w:rsidRPr="0080533C">
              <w:t xml:space="preserve">Pijl en boog </w:t>
            </w:r>
          </w:p>
        </w:tc>
        <w:tc>
          <w:tcPr>
            <w:tcW w:w="1842" w:type="dxa"/>
          </w:tcPr>
          <w:p w14:paraId="1699C80C" w14:textId="77777777" w:rsidR="0089437F" w:rsidRPr="0080533C" w:rsidRDefault="0089437F" w:rsidP="0089437F">
            <w:pPr>
              <w:pStyle w:val="Geenafstand"/>
            </w:pPr>
            <w:r w:rsidRPr="0080533C">
              <w:t xml:space="preserve">1 set </w:t>
            </w:r>
          </w:p>
        </w:tc>
        <w:tc>
          <w:tcPr>
            <w:tcW w:w="1843" w:type="dxa"/>
          </w:tcPr>
          <w:p w14:paraId="249C2092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149A3AF6" w14:textId="77777777" w:rsidR="0089437F" w:rsidRPr="0080533C" w:rsidRDefault="00F1114F" w:rsidP="0089437F">
            <w:pPr>
              <w:pStyle w:val="Geenafstand"/>
            </w:pPr>
            <w:r>
              <w:t>€40</w:t>
            </w:r>
          </w:p>
        </w:tc>
      </w:tr>
      <w:tr w:rsidR="0080533C" w:rsidRPr="0080533C" w14:paraId="4E66469F" w14:textId="77777777" w:rsidTr="0089437F">
        <w:trPr>
          <w:trHeight w:val="397"/>
        </w:trPr>
        <w:tc>
          <w:tcPr>
            <w:tcW w:w="2122" w:type="dxa"/>
          </w:tcPr>
          <w:p w14:paraId="29D0CF1D" w14:textId="77777777" w:rsidR="0089437F" w:rsidRPr="0080533C" w:rsidRDefault="0089437F" w:rsidP="0089437F">
            <w:pPr>
              <w:pStyle w:val="Geenafstand"/>
            </w:pPr>
            <w:r w:rsidRPr="0080533C">
              <w:t xml:space="preserve">Mobiel basketbord </w:t>
            </w:r>
          </w:p>
        </w:tc>
        <w:tc>
          <w:tcPr>
            <w:tcW w:w="1842" w:type="dxa"/>
          </w:tcPr>
          <w:p w14:paraId="4AA653B1" w14:textId="77777777" w:rsidR="0089437F" w:rsidRPr="0080533C" w:rsidRDefault="0089437F" w:rsidP="0089437F">
            <w:pPr>
              <w:pStyle w:val="Geenafstand"/>
            </w:pPr>
            <w:r w:rsidRPr="0080533C">
              <w:t xml:space="preserve">1 </w:t>
            </w:r>
          </w:p>
        </w:tc>
        <w:tc>
          <w:tcPr>
            <w:tcW w:w="1843" w:type="dxa"/>
          </w:tcPr>
          <w:p w14:paraId="69E58411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2508670E" w14:textId="77777777" w:rsidR="0089437F" w:rsidRPr="0080533C" w:rsidRDefault="00F1114F" w:rsidP="0089437F">
            <w:pPr>
              <w:pStyle w:val="Geenafstand"/>
            </w:pPr>
            <w:r>
              <w:t>€40</w:t>
            </w:r>
          </w:p>
        </w:tc>
      </w:tr>
      <w:tr w:rsidR="0080533C" w:rsidRPr="0080533C" w14:paraId="2EF5AD83" w14:textId="77777777" w:rsidTr="0089437F">
        <w:trPr>
          <w:trHeight w:val="397"/>
        </w:trPr>
        <w:tc>
          <w:tcPr>
            <w:tcW w:w="2122" w:type="dxa"/>
          </w:tcPr>
          <w:p w14:paraId="44B026FD" w14:textId="77777777" w:rsidR="0089437F" w:rsidRPr="0080533C" w:rsidRDefault="0089437F" w:rsidP="0089437F">
            <w:pPr>
              <w:pStyle w:val="Geenafstand"/>
            </w:pPr>
            <w:proofErr w:type="spellStart"/>
            <w:r w:rsidRPr="0080533C">
              <w:t>KanJam</w:t>
            </w:r>
            <w:proofErr w:type="spellEnd"/>
            <w:r w:rsidRPr="0080533C">
              <w:t xml:space="preserve"> frisbee spel</w:t>
            </w:r>
          </w:p>
        </w:tc>
        <w:tc>
          <w:tcPr>
            <w:tcW w:w="1842" w:type="dxa"/>
          </w:tcPr>
          <w:p w14:paraId="34D4A0F6" w14:textId="77777777" w:rsidR="0089437F" w:rsidRPr="0080533C" w:rsidRDefault="0089437F" w:rsidP="0089437F">
            <w:pPr>
              <w:pStyle w:val="Geenafstand"/>
            </w:pPr>
            <w:r w:rsidRPr="0080533C">
              <w:t>1</w:t>
            </w:r>
          </w:p>
        </w:tc>
        <w:tc>
          <w:tcPr>
            <w:tcW w:w="1843" w:type="dxa"/>
          </w:tcPr>
          <w:p w14:paraId="5C2FCA2B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306BB46E" w14:textId="77777777" w:rsidR="0089437F" w:rsidRPr="0080533C" w:rsidRDefault="00F1114F" w:rsidP="0089437F">
            <w:pPr>
              <w:pStyle w:val="Geenafstand"/>
            </w:pPr>
            <w:r>
              <w:t>€40</w:t>
            </w:r>
          </w:p>
        </w:tc>
      </w:tr>
      <w:tr w:rsidR="0080533C" w:rsidRPr="0080533C" w14:paraId="401EA722" w14:textId="77777777" w:rsidTr="0089437F">
        <w:trPr>
          <w:trHeight w:val="397"/>
        </w:trPr>
        <w:tc>
          <w:tcPr>
            <w:tcW w:w="2122" w:type="dxa"/>
          </w:tcPr>
          <w:p w14:paraId="220E545B" w14:textId="77777777" w:rsidR="0089437F" w:rsidRPr="0080533C" w:rsidRDefault="0089437F" w:rsidP="0089437F">
            <w:pPr>
              <w:pStyle w:val="Geenafstand"/>
            </w:pPr>
            <w:r w:rsidRPr="0080533C">
              <w:t>Schommelschaal</w:t>
            </w:r>
          </w:p>
        </w:tc>
        <w:tc>
          <w:tcPr>
            <w:tcW w:w="1842" w:type="dxa"/>
          </w:tcPr>
          <w:p w14:paraId="1AC6F1C4" w14:textId="77777777" w:rsidR="0089437F" w:rsidRPr="0080533C" w:rsidRDefault="0089437F" w:rsidP="0089437F">
            <w:pPr>
              <w:pStyle w:val="Geenafstand"/>
            </w:pPr>
            <w:r w:rsidRPr="0080533C">
              <w:t>2</w:t>
            </w:r>
          </w:p>
        </w:tc>
        <w:tc>
          <w:tcPr>
            <w:tcW w:w="1843" w:type="dxa"/>
          </w:tcPr>
          <w:p w14:paraId="5D35A359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6DC8818B" w14:textId="77777777" w:rsidR="0089437F" w:rsidRPr="0080533C" w:rsidRDefault="00F1114F" w:rsidP="0089437F">
            <w:pPr>
              <w:pStyle w:val="Geenafstand"/>
            </w:pPr>
            <w:r>
              <w:t>€60</w:t>
            </w:r>
          </w:p>
        </w:tc>
      </w:tr>
      <w:tr w:rsidR="0080533C" w:rsidRPr="0080533C" w14:paraId="086B9496" w14:textId="77777777" w:rsidTr="0089437F">
        <w:trPr>
          <w:trHeight w:val="397"/>
        </w:trPr>
        <w:tc>
          <w:tcPr>
            <w:tcW w:w="2122" w:type="dxa"/>
          </w:tcPr>
          <w:p w14:paraId="72FEA415" w14:textId="77777777" w:rsidR="0089437F" w:rsidRPr="0080533C" w:rsidRDefault="0089437F" w:rsidP="0089437F">
            <w:pPr>
              <w:pStyle w:val="Geenafstand"/>
            </w:pPr>
            <w:r w:rsidRPr="0080533C">
              <w:t>Stelten</w:t>
            </w:r>
          </w:p>
        </w:tc>
        <w:tc>
          <w:tcPr>
            <w:tcW w:w="1842" w:type="dxa"/>
          </w:tcPr>
          <w:p w14:paraId="2DE9A693" w14:textId="77777777" w:rsidR="0089437F" w:rsidRPr="0080533C" w:rsidRDefault="0089437F" w:rsidP="0089437F">
            <w:pPr>
              <w:pStyle w:val="Geenafstand"/>
            </w:pPr>
            <w:r w:rsidRPr="0080533C">
              <w:t>1</w:t>
            </w:r>
          </w:p>
        </w:tc>
        <w:tc>
          <w:tcPr>
            <w:tcW w:w="1843" w:type="dxa"/>
          </w:tcPr>
          <w:p w14:paraId="77A8336F" w14:textId="77777777" w:rsidR="0089437F" w:rsidRPr="0080533C" w:rsidRDefault="0089437F" w:rsidP="0089437F">
            <w:pPr>
              <w:pStyle w:val="Geenafstand"/>
            </w:pPr>
          </w:p>
        </w:tc>
        <w:tc>
          <w:tcPr>
            <w:tcW w:w="2126" w:type="dxa"/>
          </w:tcPr>
          <w:p w14:paraId="0ACA27F5" w14:textId="77777777" w:rsidR="0089437F" w:rsidRPr="0080533C" w:rsidRDefault="00F1114F" w:rsidP="0089437F">
            <w:pPr>
              <w:pStyle w:val="Geenafstand"/>
            </w:pPr>
            <w:r>
              <w:t>€50</w:t>
            </w:r>
          </w:p>
        </w:tc>
      </w:tr>
    </w:tbl>
    <w:p w14:paraId="222FE2E9" w14:textId="77777777" w:rsidR="00914BA0" w:rsidRPr="0080533C" w:rsidRDefault="00914BA0" w:rsidP="00914BA0">
      <w:pPr>
        <w:pStyle w:val="Geenafstand"/>
      </w:pPr>
    </w:p>
    <w:p w14:paraId="2220C2C3" w14:textId="77777777" w:rsidR="006B0D31" w:rsidRPr="0080533C" w:rsidRDefault="006B0D31" w:rsidP="00914BA0">
      <w:pPr>
        <w:pStyle w:val="Geenafstand"/>
      </w:pPr>
    </w:p>
    <w:p w14:paraId="5DDC7C91" w14:textId="77777777" w:rsidR="006B4650" w:rsidRDefault="006B4650" w:rsidP="00914BA0">
      <w:pPr>
        <w:pStyle w:val="Geenafstand"/>
      </w:pPr>
    </w:p>
    <w:p w14:paraId="6EA3BCAF" w14:textId="77777777" w:rsidR="0080533C" w:rsidRDefault="0080533C" w:rsidP="00914BA0">
      <w:pPr>
        <w:pStyle w:val="Geenafstand"/>
      </w:pPr>
    </w:p>
    <w:p w14:paraId="1A8A8900" w14:textId="77777777" w:rsidR="0080533C" w:rsidRDefault="0080533C" w:rsidP="00914BA0">
      <w:pPr>
        <w:pStyle w:val="Geenafstand"/>
      </w:pPr>
    </w:p>
    <w:p w14:paraId="4FB68F8E" w14:textId="77777777" w:rsidR="0080533C" w:rsidRDefault="0080533C" w:rsidP="00914BA0">
      <w:pPr>
        <w:pStyle w:val="Geenafstand"/>
      </w:pPr>
    </w:p>
    <w:p w14:paraId="29AE0A29" w14:textId="77777777" w:rsidR="0080533C" w:rsidRDefault="0080533C" w:rsidP="00914BA0">
      <w:pPr>
        <w:pStyle w:val="Geenafstand"/>
      </w:pPr>
    </w:p>
    <w:p w14:paraId="14C89CFD" w14:textId="77777777" w:rsidR="0080533C" w:rsidRDefault="0080533C" w:rsidP="00914BA0">
      <w:pPr>
        <w:pStyle w:val="Geenafstand"/>
      </w:pPr>
    </w:p>
    <w:p w14:paraId="6F3B646F" w14:textId="77777777" w:rsidR="0080533C" w:rsidRDefault="0080533C" w:rsidP="00914BA0">
      <w:pPr>
        <w:pStyle w:val="Geenafstand"/>
      </w:pPr>
    </w:p>
    <w:p w14:paraId="5488DDF3" w14:textId="77777777" w:rsidR="0080533C" w:rsidRDefault="0080533C" w:rsidP="00914BA0">
      <w:pPr>
        <w:pStyle w:val="Geenafstand"/>
      </w:pPr>
    </w:p>
    <w:p w14:paraId="21B79536" w14:textId="77777777" w:rsidR="0080533C" w:rsidRDefault="0080533C" w:rsidP="00914BA0">
      <w:pPr>
        <w:pStyle w:val="Geenafstand"/>
      </w:pPr>
    </w:p>
    <w:p w14:paraId="1AE3FB9B" w14:textId="77777777" w:rsidR="0080533C" w:rsidRDefault="0080533C" w:rsidP="00914BA0">
      <w:pPr>
        <w:pStyle w:val="Geenafstand"/>
      </w:pPr>
    </w:p>
    <w:p w14:paraId="37382B9F" w14:textId="77777777" w:rsidR="0080533C" w:rsidRDefault="0080533C" w:rsidP="00914BA0">
      <w:pPr>
        <w:pStyle w:val="Geenafstand"/>
      </w:pPr>
    </w:p>
    <w:p w14:paraId="00EE4317" w14:textId="77777777" w:rsidR="0080533C" w:rsidRDefault="0080533C" w:rsidP="00914BA0">
      <w:pPr>
        <w:pStyle w:val="Geenafstand"/>
      </w:pPr>
    </w:p>
    <w:p w14:paraId="4F90720A" w14:textId="77777777" w:rsidR="0080533C" w:rsidRDefault="0080533C" w:rsidP="00914BA0">
      <w:pPr>
        <w:pStyle w:val="Geenafstand"/>
      </w:pPr>
    </w:p>
    <w:p w14:paraId="7373DBAC" w14:textId="77777777" w:rsidR="0080533C" w:rsidRDefault="0080533C" w:rsidP="00914BA0">
      <w:pPr>
        <w:pStyle w:val="Geenafstand"/>
      </w:pPr>
    </w:p>
    <w:p w14:paraId="3EBF4C52" w14:textId="77777777" w:rsidR="0080533C" w:rsidRDefault="0080533C" w:rsidP="00914BA0">
      <w:pPr>
        <w:pStyle w:val="Geenafstand"/>
      </w:pPr>
    </w:p>
    <w:p w14:paraId="4BDFC2ED" w14:textId="77777777" w:rsidR="0080533C" w:rsidRDefault="0080533C" w:rsidP="00914BA0">
      <w:pPr>
        <w:pStyle w:val="Geenafstand"/>
      </w:pPr>
    </w:p>
    <w:p w14:paraId="6245CF78" w14:textId="77777777" w:rsidR="0080533C" w:rsidRDefault="0080533C" w:rsidP="00914BA0">
      <w:pPr>
        <w:pStyle w:val="Geenafstand"/>
      </w:pPr>
    </w:p>
    <w:p w14:paraId="2B35127A" w14:textId="77777777" w:rsidR="0080533C" w:rsidRDefault="0080533C" w:rsidP="00914BA0">
      <w:pPr>
        <w:pStyle w:val="Geenafstand"/>
      </w:pPr>
    </w:p>
    <w:p w14:paraId="2E128AAB" w14:textId="77777777" w:rsidR="0080533C" w:rsidRDefault="0080533C" w:rsidP="00914BA0">
      <w:pPr>
        <w:pStyle w:val="Geenafstand"/>
      </w:pPr>
    </w:p>
    <w:p w14:paraId="185E8C61" w14:textId="77777777" w:rsidR="0080533C" w:rsidRDefault="0080533C" w:rsidP="00914BA0">
      <w:pPr>
        <w:pStyle w:val="Geenafstand"/>
      </w:pPr>
    </w:p>
    <w:p w14:paraId="7E3C18EF" w14:textId="77777777" w:rsidR="0080533C" w:rsidRDefault="0080533C" w:rsidP="00914BA0">
      <w:pPr>
        <w:pStyle w:val="Geenafstand"/>
      </w:pPr>
    </w:p>
    <w:p w14:paraId="629595C3" w14:textId="77777777" w:rsidR="0080533C" w:rsidRDefault="0080533C" w:rsidP="00914BA0">
      <w:pPr>
        <w:pStyle w:val="Geenafstand"/>
      </w:pPr>
    </w:p>
    <w:p w14:paraId="1F9F4D4F" w14:textId="77777777" w:rsidR="0080533C" w:rsidRDefault="0080533C" w:rsidP="00914BA0">
      <w:pPr>
        <w:pStyle w:val="Geenafstand"/>
      </w:pPr>
    </w:p>
    <w:p w14:paraId="3D657FA7" w14:textId="77777777" w:rsidR="0080533C" w:rsidRDefault="0080533C" w:rsidP="00914BA0">
      <w:pPr>
        <w:pStyle w:val="Geenafstand"/>
      </w:pPr>
    </w:p>
    <w:p w14:paraId="79DF0D18" w14:textId="77777777" w:rsidR="0080533C" w:rsidRDefault="0080533C" w:rsidP="00914BA0">
      <w:pPr>
        <w:pStyle w:val="Geenafstand"/>
      </w:pPr>
    </w:p>
    <w:p w14:paraId="7D065357" w14:textId="77777777" w:rsidR="0080533C" w:rsidRDefault="0080533C" w:rsidP="00914BA0">
      <w:pPr>
        <w:pStyle w:val="Geenafstand"/>
      </w:pPr>
    </w:p>
    <w:p w14:paraId="76B83A19" w14:textId="77777777" w:rsidR="0080533C" w:rsidRDefault="0080533C" w:rsidP="00914BA0">
      <w:pPr>
        <w:pStyle w:val="Geenafstand"/>
      </w:pPr>
    </w:p>
    <w:p w14:paraId="1499B6EA" w14:textId="77777777" w:rsidR="0080533C" w:rsidRDefault="0080533C" w:rsidP="00914BA0">
      <w:pPr>
        <w:pStyle w:val="Geenafstand"/>
      </w:pPr>
    </w:p>
    <w:p w14:paraId="680ADCC9" w14:textId="77777777" w:rsidR="0080533C" w:rsidRDefault="0080533C" w:rsidP="00914BA0">
      <w:pPr>
        <w:pStyle w:val="Geenafstand"/>
      </w:pPr>
    </w:p>
    <w:p w14:paraId="03C50A8D" w14:textId="77777777" w:rsidR="0080533C" w:rsidRDefault="0080533C" w:rsidP="00914BA0">
      <w:pPr>
        <w:pStyle w:val="Geenafstand"/>
      </w:pPr>
    </w:p>
    <w:p w14:paraId="39327C8B" w14:textId="77777777" w:rsidR="0080533C" w:rsidRDefault="0080533C" w:rsidP="00914BA0">
      <w:pPr>
        <w:pStyle w:val="Geenafstand"/>
      </w:pPr>
    </w:p>
    <w:p w14:paraId="60E0B89C" w14:textId="6119AFA8" w:rsidR="0080533C" w:rsidRDefault="0080533C" w:rsidP="00914BA0">
      <w:pPr>
        <w:pStyle w:val="Geenafstand"/>
      </w:pPr>
    </w:p>
    <w:p w14:paraId="3174A4A9" w14:textId="62DDBF0F" w:rsidR="00DA6CB6" w:rsidRDefault="00DA6CB6" w:rsidP="00914BA0">
      <w:pPr>
        <w:pStyle w:val="Geenafstand"/>
      </w:pPr>
    </w:p>
    <w:p w14:paraId="6FF79037" w14:textId="07649228" w:rsidR="00DA6CB6" w:rsidRDefault="00DA6CB6" w:rsidP="00914BA0">
      <w:pPr>
        <w:pStyle w:val="Geenafstand"/>
      </w:pPr>
    </w:p>
    <w:p w14:paraId="3847CBE5" w14:textId="77777777" w:rsidR="00DA6CB6" w:rsidRDefault="00DA6CB6" w:rsidP="00914BA0">
      <w:pPr>
        <w:pStyle w:val="Geenafstand"/>
      </w:pPr>
    </w:p>
    <w:p w14:paraId="281729E4" w14:textId="77777777" w:rsidR="0080533C" w:rsidRDefault="0080533C" w:rsidP="00914BA0">
      <w:pPr>
        <w:pStyle w:val="Geenafstand"/>
      </w:pPr>
    </w:p>
    <w:p w14:paraId="1BAED4EA" w14:textId="77777777" w:rsidR="0080533C" w:rsidRDefault="0080533C" w:rsidP="00914BA0">
      <w:pPr>
        <w:pStyle w:val="Geenafstand"/>
      </w:pPr>
    </w:p>
    <w:p w14:paraId="1D2ADA9E" w14:textId="77777777" w:rsidR="0080533C" w:rsidRDefault="0080533C" w:rsidP="00914BA0">
      <w:pPr>
        <w:pStyle w:val="Geenafstand"/>
      </w:pPr>
    </w:p>
    <w:p w14:paraId="1011AF6D" w14:textId="77777777" w:rsidR="0080533C" w:rsidRDefault="0080533C" w:rsidP="00914BA0">
      <w:pPr>
        <w:pStyle w:val="Geenafstand"/>
      </w:pPr>
    </w:p>
    <w:p w14:paraId="11839BC7" w14:textId="77777777" w:rsidR="0080533C" w:rsidRDefault="0080533C" w:rsidP="00914BA0">
      <w:pPr>
        <w:pStyle w:val="Geenafstand"/>
      </w:pPr>
    </w:p>
    <w:p w14:paraId="00FBD718" w14:textId="77777777" w:rsidR="0080533C" w:rsidRPr="0080533C" w:rsidRDefault="0080533C" w:rsidP="00914BA0">
      <w:pPr>
        <w:pStyle w:val="Geenafstand"/>
      </w:pPr>
    </w:p>
    <w:p w14:paraId="5877773A" w14:textId="2FBEC121" w:rsidR="006B4650" w:rsidRPr="0080533C" w:rsidRDefault="008E1553" w:rsidP="006B4650">
      <w:pPr>
        <w:pStyle w:val="Titel"/>
        <w:rPr>
          <w:color w:val="auto"/>
        </w:rPr>
      </w:pPr>
      <w:r>
        <w:rPr>
          <w:color w:val="auto"/>
        </w:rPr>
        <w:t xml:space="preserve">Bijlage 3: </w:t>
      </w:r>
      <w:r w:rsidR="006B4650" w:rsidRPr="0080533C">
        <w:rPr>
          <w:color w:val="auto"/>
        </w:rPr>
        <w:t xml:space="preserve">Plaats van het materiaal in de speelkeet </w:t>
      </w:r>
    </w:p>
    <w:p w14:paraId="7A25DF28" w14:textId="77777777" w:rsidR="006B4650" w:rsidRPr="0080533C" w:rsidRDefault="006B4650" w:rsidP="006B4650">
      <w:pPr>
        <w:pStyle w:val="Geenafstand"/>
      </w:pPr>
      <w:r w:rsidRPr="0080533C">
        <w:t xml:space="preserve">Na het gebruik van de speelkeet </w:t>
      </w:r>
      <w:r w:rsidR="009E771E">
        <w:t>wordt de speelkeet proper terug bezorgd.</w:t>
      </w:r>
    </w:p>
    <w:p w14:paraId="19EF0D33" w14:textId="77777777" w:rsidR="006B4650" w:rsidRPr="0080533C" w:rsidRDefault="006B4650" w:rsidP="006B4650">
      <w:pPr>
        <w:pStyle w:val="Geenafstand"/>
      </w:pPr>
      <w:r w:rsidRPr="0080533C">
        <w:t xml:space="preserve">Hieronder foto’s van de indeling van de speelkeet en de inhoud per speelmand. </w:t>
      </w:r>
    </w:p>
    <w:p w14:paraId="02DA2730" w14:textId="77777777" w:rsidR="006B4650" w:rsidRPr="0080533C" w:rsidRDefault="006B4650" w:rsidP="006B4650">
      <w:pPr>
        <w:pStyle w:val="Geenafstand"/>
      </w:pPr>
      <w:r w:rsidRPr="0080533C">
        <w:t xml:space="preserve">Gelieve het materiaal terug te plaatsen zoals weergegeven. </w:t>
      </w:r>
    </w:p>
    <w:p w14:paraId="061DFEC2" w14:textId="77777777" w:rsidR="006B4650" w:rsidRPr="0080533C" w:rsidRDefault="006B4650" w:rsidP="006B4650">
      <w:pPr>
        <w:pStyle w:val="Geenafstand"/>
      </w:pPr>
    </w:p>
    <w:p w14:paraId="47C3134C" w14:textId="77777777" w:rsidR="00151FEC" w:rsidRPr="0080533C" w:rsidRDefault="00151FEC" w:rsidP="006B4650">
      <w:pPr>
        <w:pStyle w:val="Kop2"/>
        <w:rPr>
          <w:color w:val="auto"/>
        </w:rPr>
      </w:pPr>
      <w:r w:rsidRPr="0080533C">
        <w:rPr>
          <w:noProof/>
          <w:color w:val="auto"/>
          <w:lang w:val="nl-BE" w:eastAsia="nl-BE"/>
        </w:rPr>
        <w:drawing>
          <wp:anchor distT="0" distB="0" distL="114300" distR="114300" simplePos="0" relativeHeight="251658240" behindDoc="0" locked="0" layoutInCell="1" allowOverlap="1" wp14:anchorId="5C0F8AC2" wp14:editId="5B4B211F">
            <wp:simplePos x="0" y="0"/>
            <wp:positionH relativeFrom="page">
              <wp:align>center</wp:align>
            </wp:positionH>
            <wp:positionV relativeFrom="paragraph">
              <wp:posOffset>393700</wp:posOffset>
            </wp:positionV>
            <wp:extent cx="5746750" cy="4310380"/>
            <wp:effectExtent l="0" t="0" r="6350" b="0"/>
            <wp:wrapThrough wrapText="bothSides">
              <wp:wrapPolygon edited="0">
                <wp:start x="0" y="0"/>
                <wp:lineTo x="0" y="21479"/>
                <wp:lineTo x="21552" y="21479"/>
                <wp:lineTo x="21552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gemeen_Schomme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650" w:rsidRPr="0080533C">
        <w:rPr>
          <w:color w:val="auto"/>
        </w:rPr>
        <w:t>De algemene indeling van de speelkeet</w:t>
      </w:r>
    </w:p>
    <w:p w14:paraId="21C82BA2" w14:textId="77777777" w:rsidR="00151FEC" w:rsidRPr="0080533C" w:rsidRDefault="00151FEC">
      <w:pPr>
        <w:rPr>
          <w:b/>
          <w:caps/>
          <w:sz w:val="24"/>
          <w:szCs w:val="24"/>
          <w:u w:color="000000"/>
        </w:rPr>
      </w:pPr>
      <w:r w:rsidRPr="0080533C">
        <w:br w:type="page"/>
      </w:r>
    </w:p>
    <w:p w14:paraId="173EB906" w14:textId="77777777" w:rsidR="00151FEC" w:rsidRPr="0080533C" w:rsidRDefault="00151FEC" w:rsidP="006B4650">
      <w:pPr>
        <w:pStyle w:val="Kop2"/>
        <w:rPr>
          <w:color w:val="auto"/>
        </w:rPr>
      </w:pPr>
    </w:p>
    <w:p w14:paraId="5C4CE67B" w14:textId="77777777" w:rsidR="00151FEC" w:rsidRPr="0080533C" w:rsidRDefault="00151FEC" w:rsidP="006B4650">
      <w:pPr>
        <w:pStyle w:val="Kop2"/>
        <w:rPr>
          <w:color w:val="auto"/>
        </w:rPr>
      </w:pPr>
    </w:p>
    <w:p w14:paraId="0D32EB95" w14:textId="77777777" w:rsidR="00151FEC" w:rsidRPr="0080533C" w:rsidRDefault="00151FEC">
      <w:pPr>
        <w:rPr>
          <w:b/>
          <w:caps/>
          <w:sz w:val="24"/>
          <w:szCs w:val="24"/>
          <w:u w:color="000000"/>
        </w:rPr>
      </w:pPr>
      <w:r w:rsidRPr="0080533C">
        <w:br w:type="page"/>
      </w:r>
      <w:r w:rsidRPr="0080533C">
        <w:rPr>
          <w:noProof/>
          <w:lang w:val="nl-BE" w:eastAsia="nl-BE"/>
        </w:rPr>
        <w:drawing>
          <wp:anchor distT="0" distB="0" distL="114300" distR="114300" simplePos="0" relativeHeight="251661312" behindDoc="0" locked="0" layoutInCell="1" allowOverlap="1" wp14:anchorId="6C428AA2" wp14:editId="4FCD6A07">
            <wp:simplePos x="0" y="0"/>
            <wp:positionH relativeFrom="page">
              <wp:posOffset>990600</wp:posOffset>
            </wp:positionH>
            <wp:positionV relativeFrom="paragraph">
              <wp:posOffset>170815</wp:posOffset>
            </wp:positionV>
            <wp:extent cx="5746750" cy="7662545"/>
            <wp:effectExtent l="0" t="0" r="6350" b="0"/>
            <wp:wrapThrough wrapText="bothSides">
              <wp:wrapPolygon edited="0">
                <wp:start x="0" y="0"/>
                <wp:lineTo x="0" y="21534"/>
                <wp:lineTo x="21552" y="21534"/>
                <wp:lineTo x="21552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gemeenre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7662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46002" w14:textId="77777777" w:rsidR="00151FEC" w:rsidRPr="0080533C" w:rsidRDefault="00151FEC" w:rsidP="006B4650">
      <w:pPr>
        <w:pStyle w:val="Kop2"/>
        <w:rPr>
          <w:color w:val="auto"/>
        </w:rPr>
      </w:pPr>
      <w:r w:rsidRPr="0080533C">
        <w:rPr>
          <w:noProof/>
          <w:color w:val="auto"/>
          <w:lang w:val="nl-BE" w:eastAsia="nl-BE"/>
        </w:rPr>
        <w:lastRenderedPageBreak/>
        <w:drawing>
          <wp:anchor distT="0" distB="0" distL="114300" distR="114300" simplePos="0" relativeHeight="251659264" behindDoc="0" locked="0" layoutInCell="1" allowOverlap="1" wp14:anchorId="16696E14" wp14:editId="65B0BF7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667250" cy="3500755"/>
            <wp:effectExtent l="0" t="0" r="0" b="4445"/>
            <wp:wrapThrough wrapText="bothSides">
              <wp:wrapPolygon edited="0">
                <wp:start x="0" y="0"/>
                <wp:lineTo x="0" y="21510"/>
                <wp:lineTo x="21512" y="21510"/>
                <wp:lineTo x="21512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gemeenvieropenrij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4255C" w14:textId="77777777" w:rsidR="00151FEC" w:rsidRPr="0080533C" w:rsidRDefault="00151FEC" w:rsidP="006B4650">
      <w:pPr>
        <w:pStyle w:val="Kop2"/>
        <w:rPr>
          <w:color w:val="auto"/>
        </w:rPr>
      </w:pPr>
    </w:p>
    <w:p w14:paraId="06FA2559" w14:textId="77777777" w:rsidR="00151FEC" w:rsidRPr="0080533C" w:rsidRDefault="00151FEC" w:rsidP="006B4650">
      <w:pPr>
        <w:pStyle w:val="Kop2"/>
        <w:rPr>
          <w:color w:val="auto"/>
        </w:rPr>
      </w:pPr>
    </w:p>
    <w:p w14:paraId="4577829A" w14:textId="77777777" w:rsidR="00151FEC" w:rsidRPr="0080533C" w:rsidRDefault="00151FEC" w:rsidP="00151FEC">
      <w:pPr>
        <w:pStyle w:val="Kop2"/>
        <w:rPr>
          <w:color w:val="auto"/>
        </w:rPr>
      </w:pPr>
    </w:p>
    <w:p w14:paraId="14DA1B6D" w14:textId="77777777" w:rsidR="00151FEC" w:rsidRPr="0080533C" w:rsidRDefault="00151FEC" w:rsidP="00151FEC">
      <w:pPr>
        <w:pStyle w:val="Kop2"/>
        <w:rPr>
          <w:color w:val="auto"/>
        </w:rPr>
      </w:pPr>
    </w:p>
    <w:p w14:paraId="0E5AD109" w14:textId="77777777" w:rsidR="00151FEC" w:rsidRPr="0080533C" w:rsidRDefault="00151FEC" w:rsidP="00151FEC">
      <w:pPr>
        <w:pStyle w:val="Kop2"/>
        <w:rPr>
          <w:color w:val="auto"/>
        </w:rPr>
      </w:pPr>
    </w:p>
    <w:p w14:paraId="4D11EEBB" w14:textId="77777777" w:rsidR="00151FEC" w:rsidRPr="0080533C" w:rsidRDefault="00151FEC" w:rsidP="00151FEC">
      <w:pPr>
        <w:pStyle w:val="Kop2"/>
        <w:rPr>
          <w:color w:val="auto"/>
        </w:rPr>
      </w:pPr>
    </w:p>
    <w:p w14:paraId="44005912" w14:textId="77777777" w:rsidR="00151FEC" w:rsidRPr="0080533C" w:rsidRDefault="00151FEC" w:rsidP="00151FEC">
      <w:pPr>
        <w:pStyle w:val="Kop2"/>
        <w:rPr>
          <w:color w:val="auto"/>
        </w:rPr>
      </w:pPr>
    </w:p>
    <w:p w14:paraId="5C65D8E9" w14:textId="77777777" w:rsidR="00151FEC" w:rsidRPr="0080533C" w:rsidRDefault="00151FEC" w:rsidP="00151FEC">
      <w:pPr>
        <w:pStyle w:val="Kop2"/>
        <w:rPr>
          <w:color w:val="auto"/>
        </w:rPr>
      </w:pPr>
    </w:p>
    <w:p w14:paraId="4A3F4686" w14:textId="77777777" w:rsidR="00151FEC" w:rsidRPr="0080533C" w:rsidRDefault="00151FEC" w:rsidP="00151FEC">
      <w:pPr>
        <w:pStyle w:val="Kop2"/>
        <w:rPr>
          <w:color w:val="auto"/>
        </w:rPr>
      </w:pPr>
    </w:p>
    <w:p w14:paraId="78816163" w14:textId="77777777" w:rsidR="00151FEC" w:rsidRPr="0080533C" w:rsidRDefault="00151FEC" w:rsidP="00151FEC">
      <w:pPr>
        <w:pStyle w:val="Kop2"/>
        <w:rPr>
          <w:color w:val="auto"/>
        </w:rPr>
      </w:pPr>
    </w:p>
    <w:p w14:paraId="16820396" w14:textId="77777777" w:rsidR="00151FEC" w:rsidRPr="0080533C" w:rsidRDefault="00151FEC" w:rsidP="00151FEC">
      <w:pPr>
        <w:pStyle w:val="Kop2"/>
        <w:rPr>
          <w:color w:val="auto"/>
        </w:rPr>
      </w:pPr>
    </w:p>
    <w:p w14:paraId="14D04545" w14:textId="77777777" w:rsidR="00151FEC" w:rsidRPr="0080533C" w:rsidRDefault="00151FEC" w:rsidP="00151FEC">
      <w:pPr>
        <w:pStyle w:val="Kop2"/>
        <w:rPr>
          <w:color w:val="auto"/>
        </w:rPr>
      </w:pPr>
    </w:p>
    <w:p w14:paraId="14FE2F40" w14:textId="77777777" w:rsidR="00151FEC" w:rsidRPr="0080533C" w:rsidRDefault="00151FEC" w:rsidP="00151FEC">
      <w:pPr>
        <w:pStyle w:val="Kop2"/>
        <w:rPr>
          <w:color w:val="auto"/>
        </w:rPr>
      </w:pPr>
    </w:p>
    <w:p w14:paraId="76677327" w14:textId="77777777" w:rsidR="00151FEC" w:rsidRPr="0080533C" w:rsidRDefault="00151FEC" w:rsidP="00151FEC">
      <w:pPr>
        <w:pStyle w:val="Kop2"/>
        <w:rPr>
          <w:color w:val="auto"/>
        </w:rPr>
      </w:pPr>
    </w:p>
    <w:p w14:paraId="79B99540" w14:textId="77777777" w:rsidR="00151FEC" w:rsidRPr="0080533C" w:rsidRDefault="00151FEC" w:rsidP="00151FEC">
      <w:pPr>
        <w:pStyle w:val="Kop2"/>
        <w:rPr>
          <w:color w:val="auto"/>
        </w:rPr>
      </w:pPr>
    </w:p>
    <w:p w14:paraId="5F9FC2A4" w14:textId="77777777" w:rsidR="00151FEC" w:rsidRPr="0080533C" w:rsidRDefault="00151FEC" w:rsidP="00151FEC">
      <w:pPr>
        <w:pStyle w:val="Kop2"/>
        <w:rPr>
          <w:color w:val="auto"/>
        </w:rPr>
      </w:pPr>
    </w:p>
    <w:p w14:paraId="0EFAFA4D" w14:textId="77777777" w:rsidR="00151FEC" w:rsidRPr="0080533C" w:rsidRDefault="00151FEC" w:rsidP="00151FEC">
      <w:pPr>
        <w:pStyle w:val="Kop2"/>
        <w:rPr>
          <w:color w:val="auto"/>
        </w:rPr>
      </w:pPr>
    </w:p>
    <w:p w14:paraId="4D6124F4" w14:textId="77777777" w:rsidR="00151FEC" w:rsidRPr="0080533C" w:rsidRDefault="00151FEC" w:rsidP="00151FEC">
      <w:pPr>
        <w:pStyle w:val="Kop2"/>
        <w:rPr>
          <w:color w:val="auto"/>
        </w:rPr>
      </w:pPr>
    </w:p>
    <w:p w14:paraId="22D37B56" w14:textId="77777777" w:rsidR="00151FEC" w:rsidRPr="0080533C" w:rsidRDefault="00151FEC" w:rsidP="00151FEC">
      <w:pPr>
        <w:pStyle w:val="Kop2"/>
        <w:rPr>
          <w:color w:val="auto"/>
        </w:rPr>
      </w:pPr>
    </w:p>
    <w:p w14:paraId="262F4BCA" w14:textId="77777777" w:rsidR="00151FEC" w:rsidRPr="0080533C" w:rsidRDefault="00151FEC" w:rsidP="00151FEC">
      <w:pPr>
        <w:pStyle w:val="Kop2"/>
        <w:rPr>
          <w:color w:val="auto"/>
        </w:rPr>
      </w:pPr>
    </w:p>
    <w:p w14:paraId="7F7B4B09" w14:textId="77777777" w:rsidR="006F00C9" w:rsidRPr="0080533C" w:rsidRDefault="006F00C9" w:rsidP="00151FEC">
      <w:pPr>
        <w:pStyle w:val="Kop2"/>
        <w:rPr>
          <w:color w:val="auto"/>
        </w:rPr>
      </w:pPr>
    </w:p>
    <w:p w14:paraId="37FAA37D" w14:textId="77777777" w:rsidR="00151FEC" w:rsidRPr="0080533C" w:rsidRDefault="00151FEC" w:rsidP="006F00C9">
      <w:pPr>
        <w:pStyle w:val="Kop2"/>
        <w:rPr>
          <w:color w:val="auto"/>
        </w:rPr>
      </w:pPr>
      <w:r w:rsidRPr="0080533C">
        <w:rPr>
          <w:color w:val="auto"/>
        </w:rPr>
        <w:t xml:space="preserve">Indeling van de speelmanden </w:t>
      </w:r>
    </w:p>
    <w:p w14:paraId="255EB8C5" w14:textId="77777777" w:rsidR="00151FEC" w:rsidRPr="0080533C" w:rsidRDefault="00151FEC" w:rsidP="00151FEC">
      <w:pPr>
        <w:pStyle w:val="Geenafstand"/>
        <w:rPr>
          <w:b/>
        </w:rPr>
      </w:pPr>
    </w:p>
    <w:p w14:paraId="3DE3268C" w14:textId="77777777" w:rsidR="00151FEC" w:rsidRPr="0080533C" w:rsidRDefault="00151FEC" w:rsidP="00151FEC">
      <w:pPr>
        <w:pStyle w:val="Geenafstand"/>
        <w:rPr>
          <w:b/>
        </w:rPr>
      </w:pPr>
      <w:r w:rsidRPr="0080533C">
        <w:rPr>
          <w:b/>
        </w:rPr>
        <w:t>Algemeen materiaal</w:t>
      </w:r>
    </w:p>
    <w:p w14:paraId="4E4A9F8D" w14:textId="77777777" w:rsidR="00151FEC" w:rsidRPr="0080533C" w:rsidRDefault="00151FEC" w:rsidP="00151FEC">
      <w:pPr>
        <w:pStyle w:val="Geenafstand"/>
      </w:pPr>
      <w:r w:rsidRPr="0080533C">
        <w:rPr>
          <w:noProof/>
          <w:lang w:val="nl-BE" w:eastAsia="nl-BE"/>
        </w:rPr>
        <w:drawing>
          <wp:inline distT="0" distB="0" distL="0" distR="0" wp14:anchorId="48AD4B82" wp14:editId="3B36A4ED">
            <wp:extent cx="5746750" cy="4310380"/>
            <wp:effectExtent l="0" t="0" r="635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kalgemee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C422" w14:textId="77777777" w:rsidR="00151FEC" w:rsidRPr="0080533C" w:rsidRDefault="00151FEC" w:rsidP="00151FEC">
      <w:pPr>
        <w:pStyle w:val="Geenafstand"/>
      </w:pPr>
      <w:proofErr w:type="spellStart"/>
      <w:r w:rsidRPr="0080533C">
        <w:t>Kubbspel</w:t>
      </w:r>
      <w:proofErr w:type="spellEnd"/>
      <w:r w:rsidRPr="0080533C">
        <w:t xml:space="preserve">, twee dozen stoepkrijt, bol sjortouw, legernet en </w:t>
      </w:r>
      <w:proofErr w:type="spellStart"/>
      <w:r w:rsidRPr="0080533C">
        <w:t>kommel</w:t>
      </w:r>
      <w:proofErr w:type="spellEnd"/>
    </w:p>
    <w:p w14:paraId="338C1303" w14:textId="77777777" w:rsidR="00151FEC" w:rsidRPr="0080533C" w:rsidRDefault="00151FEC" w:rsidP="00151FEC">
      <w:pPr>
        <w:pStyle w:val="Geenafstand"/>
      </w:pPr>
    </w:p>
    <w:p w14:paraId="1FC21895" w14:textId="77777777" w:rsidR="00151FEC" w:rsidRPr="0080533C" w:rsidRDefault="00151FEC" w:rsidP="00151FEC">
      <w:pPr>
        <w:pStyle w:val="Geenafstand"/>
      </w:pPr>
    </w:p>
    <w:p w14:paraId="7435D255" w14:textId="77777777" w:rsidR="00151FEC" w:rsidRPr="0080533C" w:rsidRDefault="00151FEC" w:rsidP="00151FEC">
      <w:pPr>
        <w:pStyle w:val="Geenafstand"/>
      </w:pPr>
    </w:p>
    <w:p w14:paraId="4FD30EA6" w14:textId="77777777" w:rsidR="00151FEC" w:rsidRPr="0080533C" w:rsidRDefault="00151FEC" w:rsidP="00151FEC">
      <w:pPr>
        <w:pStyle w:val="Geenafstand"/>
      </w:pPr>
    </w:p>
    <w:p w14:paraId="6EE5D53C" w14:textId="77777777" w:rsidR="00151FEC" w:rsidRPr="0080533C" w:rsidRDefault="00151FEC" w:rsidP="00151FEC">
      <w:pPr>
        <w:pStyle w:val="Geenafstand"/>
        <w:rPr>
          <w:b/>
        </w:rPr>
      </w:pPr>
      <w:r w:rsidRPr="0080533C">
        <w:rPr>
          <w:b/>
        </w:rPr>
        <w:lastRenderedPageBreak/>
        <w:t xml:space="preserve">Balanceer materiaal </w:t>
      </w:r>
    </w:p>
    <w:p w14:paraId="02326453" w14:textId="77777777" w:rsidR="00151FEC" w:rsidRPr="0080533C" w:rsidRDefault="00151FEC" w:rsidP="00151FEC">
      <w:pPr>
        <w:pStyle w:val="Geenafstand"/>
      </w:pPr>
      <w:r w:rsidRPr="0080533C">
        <w:rPr>
          <w:noProof/>
          <w:lang w:val="nl-BE" w:eastAsia="nl-BE"/>
        </w:rPr>
        <w:drawing>
          <wp:inline distT="0" distB="0" distL="0" distR="0" wp14:anchorId="3A61E4C0" wp14:editId="58916C9F">
            <wp:extent cx="5746750" cy="4310380"/>
            <wp:effectExtent l="0" t="0" r="635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lanceerse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F6BA3" w14:textId="77777777" w:rsidR="00151FEC" w:rsidRPr="0080533C" w:rsidRDefault="00151FEC" w:rsidP="00151FEC">
      <w:pPr>
        <w:pStyle w:val="Geenafstand"/>
      </w:pPr>
      <w:r w:rsidRPr="0080533C">
        <w:t>Zes paar loopklossen en drie balanceerbordjes</w:t>
      </w:r>
    </w:p>
    <w:p w14:paraId="361141DB" w14:textId="77777777" w:rsidR="00151FEC" w:rsidRPr="0080533C" w:rsidRDefault="00151FEC" w:rsidP="00151FEC">
      <w:pPr>
        <w:pStyle w:val="Geenafstand"/>
      </w:pPr>
    </w:p>
    <w:p w14:paraId="4F183FC8" w14:textId="77777777" w:rsidR="00151FEC" w:rsidRPr="0080533C" w:rsidRDefault="00151FEC" w:rsidP="00151FEC">
      <w:pPr>
        <w:pStyle w:val="Geenafstand"/>
      </w:pPr>
    </w:p>
    <w:p w14:paraId="7053B199" w14:textId="77777777" w:rsidR="00151FEC" w:rsidRPr="0080533C" w:rsidRDefault="00151FEC" w:rsidP="00151FEC">
      <w:pPr>
        <w:pStyle w:val="Geenafstand"/>
      </w:pPr>
    </w:p>
    <w:p w14:paraId="55D12188" w14:textId="77777777" w:rsidR="00151FEC" w:rsidRPr="0080533C" w:rsidRDefault="00151FEC" w:rsidP="00151FEC">
      <w:pPr>
        <w:pStyle w:val="Geenafstand"/>
        <w:rPr>
          <w:b/>
          <w:noProof/>
          <w:lang w:val="nl-BE" w:eastAsia="nl-BE"/>
        </w:rPr>
      </w:pPr>
      <w:r w:rsidRPr="0080533C">
        <w:rPr>
          <w:b/>
          <w:noProof/>
          <w:lang w:val="nl-BE" w:eastAsia="nl-BE"/>
        </w:rPr>
        <w:t>Gezelschapspelletjes</w:t>
      </w:r>
    </w:p>
    <w:p w14:paraId="53004E6C" w14:textId="77777777" w:rsidR="00151FEC" w:rsidRPr="0080533C" w:rsidRDefault="00151FEC" w:rsidP="00151FEC">
      <w:pPr>
        <w:pStyle w:val="Geenafstand"/>
      </w:pPr>
      <w:r w:rsidRPr="0080533C">
        <w:rPr>
          <w:noProof/>
          <w:lang w:val="nl-BE" w:eastAsia="nl-BE"/>
        </w:rPr>
        <w:drawing>
          <wp:inline distT="0" distB="0" distL="0" distR="0" wp14:anchorId="5E00E58E" wp14:editId="63735199">
            <wp:extent cx="5746750" cy="3171825"/>
            <wp:effectExtent l="0" t="0" r="6350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zelschapspelletjes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14"/>
                    <a:stretch/>
                  </pic:blipFill>
                  <pic:spPr bwMode="auto">
                    <a:xfrm rot="10800000">
                      <a:off x="0" y="0"/>
                      <a:ext cx="574675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D7447" w14:textId="77777777" w:rsidR="00151FEC" w:rsidRPr="0080533C" w:rsidRDefault="00151FEC" w:rsidP="00151FEC">
      <w:pPr>
        <w:pStyle w:val="Geenafstand"/>
      </w:pPr>
      <w:proofErr w:type="spellStart"/>
      <w:r w:rsidRPr="0080533C">
        <w:t>Uno</w:t>
      </w:r>
      <w:proofErr w:type="spellEnd"/>
      <w:r w:rsidRPr="0080533C">
        <w:t>,</w:t>
      </w:r>
      <w:r w:rsidR="00F120CC">
        <w:t xml:space="preserve"> </w:t>
      </w:r>
      <w:proofErr w:type="spellStart"/>
      <w:r w:rsidRPr="0080533C">
        <w:t>Halli</w:t>
      </w:r>
      <w:proofErr w:type="spellEnd"/>
      <w:r w:rsidRPr="0080533C">
        <w:t xml:space="preserve"> </w:t>
      </w:r>
      <w:proofErr w:type="spellStart"/>
      <w:r w:rsidRPr="0080533C">
        <w:t>Galli</w:t>
      </w:r>
      <w:proofErr w:type="spellEnd"/>
      <w:r w:rsidRPr="0080533C">
        <w:t xml:space="preserve"> en jungle speed voor kinderen</w:t>
      </w:r>
    </w:p>
    <w:p w14:paraId="5DF2A8F9" w14:textId="77777777" w:rsidR="00151FEC" w:rsidRPr="0080533C" w:rsidRDefault="00151FEC" w:rsidP="00151FEC">
      <w:pPr>
        <w:pStyle w:val="Geenafstand"/>
      </w:pPr>
    </w:p>
    <w:p w14:paraId="414948DA" w14:textId="77777777" w:rsidR="00151FEC" w:rsidRPr="0080533C" w:rsidRDefault="00151FEC" w:rsidP="00151FEC">
      <w:pPr>
        <w:pStyle w:val="Geenafstand"/>
      </w:pPr>
    </w:p>
    <w:p w14:paraId="337C985B" w14:textId="77777777" w:rsidR="00151FEC" w:rsidRPr="0080533C" w:rsidRDefault="00151FEC" w:rsidP="00151FEC">
      <w:pPr>
        <w:pStyle w:val="Geenafstand"/>
      </w:pPr>
    </w:p>
    <w:p w14:paraId="4DEDA7A3" w14:textId="77777777" w:rsidR="00151FEC" w:rsidRPr="0080533C" w:rsidRDefault="00151FEC" w:rsidP="00151FEC">
      <w:pPr>
        <w:pStyle w:val="Geenafstand"/>
      </w:pPr>
    </w:p>
    <w:p w14:paraId="3144E41E" w14:textId="77777777" w:rsidR="00151FEC" w:rsidRPr="0080533C" w:rsidRDefault="00151FEC" w:rsidP="00151FEC">
      <w:pPr>
        <w:pStyle w:val="Geenafstand"/>
      </w:pPr>
    </w:p>
    <w:p w14:paraId="3AF02CD0" w14:textId="77777777" w:rsidR="00151FEC" w:rsidRPr="0080533C" w:rsidRDefault="00151FEC" w:rsidP="00151FEC">
      <w:pPr>
        <w:pStyle w:val="Geenafstand"/>
      </w:pPr>
    </w:p>
    <w:p w14:paraId="2AF40034" w14:textId="77777777" w:rsidR="00151FEC" w:rsidRPr="0080533C" w:rsidRDefault="00151FEC" w:rsidP="00151FEC">
      <w:pPr>
        <w:pStyle w:val="Geenafstand"/>
        <w:rPr>
          <w:b/>
        </w:rPr>
      </w:pPr>
      <w:proofErr w:type="spellStart"/>
      <w:r w:rsidRPr="0080533C">
        <w:rPr>
          <w:b/>
        </w:rPr>
        <w:t>Jongleerset</w:t>
      </w:r>
      <w:proofErr w:type="spellEnd"/>
    </w:p>
    <w:p w14:paraId="6DB8A028" w14:textId="77777777" w:rsidR="00151FEC" w:rsidRPr="0080533C" w:rsidRDefault="00151FEC" w:rsidP="00151FEC">
      <w:pPr>
        <w:pStyle w:val="Geenafstand"/>
      </w:pPr>
      <w:r w:rsidRPr="0080533C">
        <w:rPr>
          <w:noProof/>
          <w:lang w:val="nl-BE" w:eastAsia="nl-BE"/>
        </w:rPr>
        <w:drawing>
          <wp:inline distT="0" distB="0" distL="0" distR="0" wp14:anchorId="5A0E52B1" wp14:editId="728730A8">
            <wp:extent cx="5746750" cy="7662545"/>
            <wp:effectExtent l="0" t="0" r="635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ongleermateriaa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766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5137E" w14:textId="77777777" w:rsidR="00151FEC" w:rsidRPr="0080533C" w:rsidRDefault="00151FEC" w:rsidP="00151FEC">
      <w:pPr>
        <w:pStyle w:val="Geenafstand"/>
      </w:pPr>
      <w:r w:rsidRPr="0080533C">
        <w:t>9 stoffen ballen, 9 ringen, 2 grote ballen, 4 kleine ballen, strandbal</w:t>
      </w:r>
      <w:r w:rsidR="00C74166" w:rsidRPr="0080533C">
        <w:t xml:space="preserve"> en twee pitzakjes </w:t>
      </w:r>
    </w:p>
    <w:p w14:paraId="1529B772" w14:textId="77777777" w:rsidR="00C74166" w:rsidRPr="0080533C" w:rsidRDefault="00C74166" w:rsidP="00151FEC">
      <w:pPr>
        <w:pStyle w:val="Geenafstand"/>
      </w:pPr>
    </w:p>
    <w:p w14:paraId="7C6F4EC0" w14:textId="77777777" w:rsidR="00C74166" w:rsidRPr="0080533C" w:rsidRDefault="00C74166" w:rsidP="00151FEC">
      <w:pPr>
        <w:pStyle w:val="Geenafstand"/>
      </w:pPr>
    </w:p>
    <w:p w14:paraId="552D20BF" w14:textId="77777777" w:rsidR="00C74166" w:rsidRPr="0080533C" w:rsidRDefault="00C74166" w:rsidP="00151FEC">
      <w:pPr>
        <w:pStyle w:val="Geenafstand"/>
      </w:pPr>
    </w:p>
    <w:p w14:paraId="3F4E291C" w14:textId="77777777" w:rsidR="00C74166" w:rsidRPr="0080533C" w:rsidRDefault="00C74166" w:rsidP="00151FEC">
      <w:pPr>
        <w:pStyle w:val="Geenafstand"/>
      </w:pPr>
    </w:p>
    <w:p w14:paraId="348BFC53" w14:textId="77777777" w:rsidR="00C74166" w:rsidRPr="0080533C" w:rsidRDefault="00C74166" w:rsidP="00151FEC">
      <w:pPr>
        <w:pStyle w:val="Geenafstand"/>
      </w:pPr>
    </w:p>
    <w:p w14:paraId="795BDE3B" w14:textId="77777777" w:rsidR="00C74166" w:rsidRPr="0080533C" w:rsidRDefault="00C74166" w:rsidP="00151FEC">
      <w:pPr>
        <w:pStyle w:val="Geenafstand"/>
      </w:pPr>
    </w:p>
    <w:p w14:paraId="546974B8" w14:textId="77777777" w:rsidR="00C74166" w:rsidRPr="0080533C" w:rsidRDefault="00C74166" w:rsidP="00151FEC">
      <w:pPr>
        <w:pStyle w:val="Geenafstand"/>
      </w:pPr>
    </w:p>
    <w:p w14:paraId="6CAF9746" w14:textId="77777777" w:rsidR="00C74166" w:rsidRPr="0080533C" w:rsidRDefault="00C74166" w:rsidP="00151FEC">
      <w:pPr>
        <w:pStyle w:val="Geenafstand"/>
      </w:pPr>
    </w:p>
    <w:p w14:paraId="274B4FDE" w14:textId="77777777" w:rsidR="00C74166" w:rsidRPr="0080533C" w:rsidRDefault="00C74166" w:rsidP="00151FEC">
      <w:pPr>
        <w:pStyle w:val="Geenafstand"/>
      </w:pPr>
    </w:p>
    <w:p w14:paraId="0F43BFCF" w14:textId="77777777" w:rsidR="00C74166" w:rsidRPr="0080533C" w:rsidRDefault="00C74166" w:rsidP="00151FEC">
      <w:pPr>
        <w:pStyle w:val="Geenafstand"/>
      </w:pPr>
    </w:p>
    <w:p w14:paraId="3522189B" w14:textId="77777777" w:rsidR="00C74166" w:rsidRPr="0080533C" w:rsidRDefault="00C74166" w:rsidP="00151FEC">
      <w:pPr>
        <w:pStyle w:val="Geenafstand"/>
      </w:pPr>
    </w:p>
    <w:p w14:paraId="7816B2D2" w14:textId="77777777" w:rsidR="00C74166" w:rsidRPr="0080533C" w:rsidRDefault="00C74166" w:rsidP="00151FEC">
      <w:pPr>
        <w:pStyle w:val="Geenafstand"/>
        <w:rPr>
          <w:b/>
        </w:rPr>
      </w:pPr>
      <w:r w:rsidRPr="0080533C">
        <w:rPr>
          <w:b/>
        </w:rPr>
        <w:t xml:space="preserve">Sporthesjes </w:t>
      </w:r>
    </w:p>
    <w:p w14:paraId="19D70B31" w14:textId="77777777" w:rsidR="00C74166" w:rsidRPr="0080533C" w:rsidRDefault="00C74166" w:rsidP="00151FEC">
      <w:pPr>
        <w:pStyle w:val="Geenafstand"/>
      </w:pPr>
      <w:r w:rsidRPr="0080533C">
        <w:rPr>
          <w:noProof/>
          <w:lang w:val="nl-BE" w:eastAsia="nl-BE"/>
        </w:rPr>
        <w:drawing>
          <wp:inline distT="0" distB="0" distL="0" distR="0" wp14:anchorId="47628D80" wp14:editId="2ADB33B4">
            <wp:extent cx="5746750" cy="4310380"/>
            <wp:effectExtent l="0" t="0" r="635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porthesje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533C">
        <w:br/>
        <w:t xml:space="preserve">20 sporthesjes in vier verschillende kleuren, vijf per kleur </w:t>
      </w:r>
    </w:p>
    <w:p w14:paraId="69D515AA" w14:textId="77777777" w:rsidR="00C74166" w:rsidRPr="0080533C" w:rsidRDefault="00C74166" w:rsidP="00151FEC">
      <w:pPr>
        <w:pStyle w:val="Geenafstand"/>
      </w:pPr>
    </w:p>
    <w:p w14:paraId="2EAD03CF" w14:textId="77777777" w:rsidR="00C74166" w:rsidRPr="0080533C" w:rsidRDefault="00C74166" w:rsidP="00151FEC">
      <w:pPr>
        <w:pStyle w:val="Geenafstand"/>
      </w:pPr>
    </w:p>
    <w:p w14:paraId="3E77E900" w14:textId="77777777" w:rsidR="00C74166" w:rsidRPr="0080533C" w:rsidRDefault="00C74166" w:rsidP="00151FEC">
      <w:pPr>
        <w:pStyle w:val="Geenafstand"/>
      </w:pPr>
    </w:p>
    <w:p w14:paraId="193285CF" w14:textId="77777777" w:rsidR="00C74166" w:rsidRPr="0080533C" w:rsidRDefault="00C74166" w:rsidP="00151FEC">
      <w:pPr>
        <w:pStyle w:val="Geenafstand"/>
      </w:pPr>
    </w:p>
    <w:p w14:paraId="424423C0" w14:textId="77777777" w:rsidR="00C74166" w:rsidRPr="0080533C" w:rsidRDefault="00C74166" w:rsidP="00151FEC">
      <w:pPr>
        <w:pStyle w:val="Geenafstand"/>
      </w:pPr>
    </w:p>
    <w:p w14:paraId="4B1C5684" w14:textId="77777777" w:rsidR="00C74166" w:rsidRPr="0080533C" w:rsidRDefault="00C74166" w:rsidP="00151FEC">
      <w:pPr>
        <w:pStyle w:val="Geenafstand"/>
      </w:pPr>
    </w:p>
    <w:p w14:paraId="192FD0A9" w14:textId="77777777" w:rsidR="00C74166" w:rsidRPr="0080533C" w:rsidRDefault="00C74166" w:rsidP="00151FEC">
      <w:pPr>
        <w:pStyle w:val="Geenafstand"/>
      </w:pPr>
    </w:p>
    <w:p w14:paraId="5A649A8A" w14:textId="77777777" w:rsidR="00C74166" w:rsidRPr="0080533C" w:rsidRDefault="00C74166" w:rsidP="00151FEC">
      <w:pPr>
        <w:pStyle w:val="Geenafstand"/>
      </w:pPr>
    </w:p>
    <w:p w14:paraId="60899458" w14:textId="77777777" w:rsidR="00C74166" w:rsidRPr="0080533C" w:rsidRDefault="00C74166" w:rsidP="00151FEC">
      <w:pPr>
        <w:pStyle w:val="Geenafstand"/>
      </w:pPr>
    </w:p>
    <w:p w14:paraId="190CE99C" w14:textId="77777777" w:rsidR="00C74166" w:rsidRPr="0080533C" w:rsidRDefault="00C74166" w:rsidP="00151FEC">
      <w:pPr>
        <w:pStyle w:val="Geenafstand"/>
      </w:pPr>
    </w:p>
    <w:p w14:paraId="1F6ABFE5" w14:textId="77777777" w:rsidR="00C74166" w:rsidRPr="0080533C" w:rsidRDefault="00C74166" w:rsidP="00151FEC">
      <w:pPr>
        <w:pStyle w:val="Geenafstand"/>
      </w:pPr>
    </w:p>
    <w:p w14:paraId="5D506CD6" w14:textId="77777777" w:rsidR="00C74166" w:rsidRPr="0080533C" w:rsidRDefault="00C74166" w:rsidP="00151FEC">
      <w:pPr>
        <w:pStyle w:val="Geenafstand"/>
      </w:pPr>
    </w:p>
    <w:p w14:paraId="716C33DE" w14:textId="77777777" w:rsidR="00C74166" w:rsidRPr="0080533C" w:rsidRDefault="00C74166" w:rsidP="00151FEC">
      <w:pPr>
        <w:pStyle w:val="Geenafstand"/>
      </w:pPr>
    </w:p>
    <w:p w14:paraId="5F0EBB97" w14:textId="77777777" w:rsidR="00C74166" w:rsidRPr="0080533C" w:rsidRDefault="00C74166" w:rsidP="00151FEC">
      <w:pPr>
        <w:pStyle w:val="Geenafstand"/>
      </w:pPr>
    </w:p>
    <w:p w14:paraId="533F7814" w14:textId="77777777" w:rsidR="00C74166" w:rsidRPr="0080533C" w:rsidRDefault="00C74166" w:rsidP="00151FEC">
      <w:pPr>
        <w:pStyle w:val="Geenafstand"/>
      </w:pPr>
    </w:p>
    <w:p w14:paraId="44EE8A81" w14:textId="77777777" w:rsidR="00C74166" w:rsidRPr="0080533C" w:rsidRDefault="00C74166" w:rsidP="00151FEC">
      <w:pPr>
        <w:pStyle w:val="Geenafstand"/>
      </w:pPr>
    </w:p>
    <w:p w14:paraId="0E445EA4" w14:textId="77777777" w:rsidR="00C74166" w:rsidRPr="0080533C" w:rsidRDefault="00C74166" w:rsidP="00151FEC">
      <w:pPr>
        <w:pStyle w:val="Geenafstand"/>
      </w:pPr>
    </w:p>
    <w:p w14:paraId="6FEF8301" w14:textId="77777777" w:rsidR="00C74166" w:rsidRPr="0080533C" w:rsidRDefault="00C74166" w:rsidP="00151FEC">
      <w:pPr>
        <w:pStyle w:val="Geenafstand"/>
      </w:pPr>
    </w:p>
    <w:p w14:paraId="5281BDDD" w14:textId="77777777" w:rsidR="00C74166" w:rsidRPr="0080533C" w:rsidRDefault="00C74166" w:rsidP="00151FEC">
      <w:pPr>
        <w:pStyle w:val="Geenafstand"/>
      </w:pPr>
    </w:p>
    <w:p w14:paraId="565DB4E7" w14:textId="77777777" w:rsidR="00C74166" w:rsidRPr="0080533C" w:rsidRDefault="00C74166" w:rsidP="00151FEC">
      <w:pPr>
        <w:pStyle w:val="Geenafstand"/>
      </w:pPr>
    </w:p>
    <w:p w14:paraId="63F1F827" w14:textId="77777777" w:rsidR="00C74166" w:rsidRPr="0080533C" w:rsidRDefault="00C74166" w:rsidP="00151FEC">
      <w:pPr>
        <w:pStyle w:val="Geenafstand"/>
      </w:pPr>
    </w:p>
    <w:p w14:paraId="54C9E222" w14:textId="77777777" w:rsidR="00C74166" w:rsidRPr="0080533C" w:rsidRDefault="00C74166" w:rsidP="00151FEC">
      <w:pPr>
        <w:pStyle w:val="Geenafstand"/>
      </w:pPr>
    </w:p>
    <w:p w14:paraId="5FF516C1" w14:textId="77777777" w:rsidR="00C74166" w:rsidRPr="0080533C" w:rsidRDefault="00C74166" w:rsidP="00151FEC">
      <w:pPr>
        <w:pStyle w:val="Geenafstand"/>
      </w:pPr>
    </w:p>
    <w:p w14:paraId="5876D33D" w14:textId="77777777" w:rsidR="00C74166" w:rsidRPr="0080533C" w:rsidRDefault="00C74166" w:rsidP="00151FEC">
      <w:pPr>
        <w:pStyle w:val="Geenafstand"/>
      </w:pPr>
    </w:p>
    <w:p w14:paraId="61929EEE" w14:textId="77777777" w:rsidR="00C74166" w:rsidRPr="0080533C" w:rsidRDefault="00C74166" w:rsidP="00151FEC">
      <w:pPr>
        <w:pStyle w:val="Geenafstand"/>
      </w:pPr>
    </w:p>
    <w:p w14:paraId="50E7ED26" w14:textId="77777777" w:rsidR="00C74166" w:rsidRPr="0080533C" w:rsidRDefault="00C74166" w:rsidP="00151FEC">
      <w:pPr>
        <w:pStyle w:val="Geenafstand"/>
      </w:pPr>
    </w:p>
    <w:p w14:paraId="6C8198BA" w14:textId="77777777" w:rsidR="00C74166" w:rsidRPr="0080533C" w:rsidRDefault="00C74166" w:rsidP="00151FEC">
      <w:pPr>
        <w:pStyle w:val="Geenafstand"/>
      </w:pPr>
    </w:p>
    <w:p w14:paraId="42CD142D" w14:textId="77777777" w:rsidR="00C74166" w:rsidRPr="0080533C" w:rsidRDefault="00C74166" w:rsidP="00151FEC">
      <w:pPr>
        <w:pStyle w:val="Geenafstand"/>
      </w:pPr>
    </w:p>
    <w:p w14:paraId="508BDEE2" w14:textId="77777777" w:rsidR="00C74166" w:rsidRPr="0080533C" w:rsidRDefault="00C74166" w:rsidP="00151FEC">
      <w:pPr>
        <w:pStyle w:val="Geenafstand"/>
      </w:pPr>
    </w:p>
    <w:p w14:paraId="20F26A75" w14:textId="77777777" w:rsidR="00C74166" w:rsidRPr="0080533C" w:rsidRDefault="00C74166" w:rsidP="00151FEC">
      <w:pPr>
        <w:pStyle w:val="Geenafstand"/>
      </w:pPr>
    </w:p>
    <w:p w14:paraId="0EEAC2A1" w14:textId="77777777" w:rsidR="00C74166" w:rsidRPr="0080533C" w:rsidRDefault="00C74166" w:rsidP="00151FEC">
      <w:pPr>
        <w:pStyle w:val="Geenafstand"/>
        <w:rPr>
          <w:b/>
        </w:rPr>
      </w:pPr>
      <w:r w:rsidRPr="0080533C">
        <w:rPr>
          <w:b/>
        </w:rPr>
        <w:t>Sportmateriaal</w:t>
      </w:r>
    </w:p>
    <w:p w14:paraId="5F394FD6" w14:textId="77777777" w:rsidR="00C74166" w:rsidRPr="0080533C" w:rsidRDefault="00C74166" w:rsidP="00151FEC">
      <w:pPr>
        <w:pStyle w:val="Geenafstand"/>
      </w:pPr>
      <w:r w:rsidRPr="0080533C">
        <w:rPr>
          <w:noProof/>
          <w:lang w:val="nl-BE" w:eastAsia="nl-BE"/>
        </w:rPr>
        <w:drawing>
          <wp:inline distT="0" distB="0" distL="0" distR="0" wp14:anchorId="365B4FD1" wp14:editId="6811CD14">
            <wp:extent cx="5746750" cy="7662545"/>
            <wp:effectExtent l="0" t="0" r="635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portmateriaa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766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8AB2C" w14:textId="77777777" w:rsidR="00C74166" w:rsidRPr="0080533C" w:rsidRDefault="00C74166" w:rsidP="00151FEC">
      <w:pPr>
        <w:pStyle w:val="Geenafstand"/>
      </w:pPr>
      <w:r w:rsidRPr="0080533C">
        <w:t>Basketbal, 10 kegels, lacrosse gooispel,</w:t>
      </w:r>
      <w:r w:rsidR="00F41C13" w:rsidRPr="0080533C">
        <w:t xml:space="preserve"> 3 badmintonracketen  en drie pluimpjes, 3 sprintouwen, 3 harde frisbees en 3 zachte frisbees en 3 diabolo’s </w:t>
      </w:r>
    </w:p>
    <w:p w14:paraId="2B8B7613" w14:textId="77777777" w:rsidR="00F41C13" w:rsidRPr="0080533C" w:rsidRDefault="00F41C13" w:rsidP="00151FEC">
      <w:pPr>
        <w:pStyle w:val="Geenafstand"/>
      </w:pPr>
    </w:p>
    <w:p w14:paraId="203D8E7F" w14:textId="77777777" w:rsidR="00F41C13" w:rsidRPr="0080533C" w:rsidRDefault="00F41C13" w:rsidP="00151FEC">
      <w:pPr>
        <w:pStyle w:val="Geenafstand"/>
      </w:pPr>
    </w:p>
    <w:p w14:paraId="74905E92" w14:textId="77777777" w:rsidR="00F41C13" w:rsidRPr="0080533C" w:rsidRDefault="00F41C13" w:rsidP="00151FEC">
      <w:pPr>
        <w:pStyle w:val="Geenafstand"/>
      </w:pPr>
    </w:p>
    <w:p w14:paraId="61890F55" w14:textId="77777777" w:rsidR="00F41C13" w:rsidRPr="0080533C" w:rsidRDefault="00F41C13" w:rsidP="00151FEC">
      <w:pPr>
        <w:pStyle w:val="Geenafstand"/>
      </w:pPr>
    </w:p>
    <w:p w14:paraId="621E194D" w14:textId="77777777" w:rsidR="00F41C13" w:rsidRPr="0080533C" w:rsidRDefault="00F41C13" w:rsidP="00151FEC">
      <w:pPr>
        <w:pStyle w:val="Geenafstand"/>
      </w:pPr>
    </w:p>
    <w:p w14:paraId="37BD8E9E" w14:textId="77777777" w:rsidR="00F41C13" w:rsidRPr="0080533C" w:rsidRDefault="00F41C13" w:rsidP="00151FEC">
      <w:pPr>
        <w:pStyle w:val="Geenafstand"/>
      </w:pPr>
    </w:p>
    <w:p w14:paraId="7E150F99" w14:textId="77777777" w:rsidR="00F41C13" w:rsidRPr="0080533C" w:rsidRDefault="00F41C13" w:rsidP="00151FEC">
      <w:pPr>
        <w:pStyle w:val="Geenafstand"/>
      </w:pPr>
    </w:p>
    <w:p w14:paraId="0904565F" w14:textId="77777777" w:rsidR="00F41C13" w:rsidRPr="0080533C" w:rsidRDefault="00F41C13" w:rsidP="00151FEC">
      <w:pPr>
        <w:pStyle w:val="Geenafstand"/>
      </w:pPr>
    </w:p>
    <w:p w14:paraId="067242AC" w14:textId="77777777" w:rsidR="00F41C13" w:rsidRPr="0080533C" w:rsidRDefault="00F41C13" w:rsidP="00151FEC">
      <w:pPr>
        <w:pStyle w:val="Geenafstand"/>
        <w:rPr>
          <w:b/>
        </w:rPr>
      </w:pPr>
      <w:r w:rsidRPr="0080533C">
        <w:rPr>
          <w:b/>
        </w:rPr>
        <w:t xml:space="preserve">Strips </w:t>
      </w:r>
    </w:p>
    <w:p w14:paraId="687470E3" w14:textId="77777777" w:rsidR="00F41C13" w:rsidRPr="0080533C" w:rsidRDefault="00F41C13" w:rsidP="00151FEC">
      <w:pPr>
        <w:pStyle w:val="Geenafstand"/>
      </w:pPr>
      <w:r w:rsidRPr="0080533C">
        <w:rPr>
          <w:noProof/>
          <w:lang w:val="nl-BE" w:eastAsia="nl-BE"/>
        </w:rPr>
        <w:drawing>
          <wp:inline distT="0" distB="0" distL="0" distR="0" wp14:anchorId="0DF57566" wp14:editId="1CA58A92">
            <wp:extent cx="5746750" cy="7662545"/>
            <wp:effectExtent l="0" t="0" r="635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rip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766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B9B57" w14:textId="77777777" w:rsidR="00F41C13" w:rsidRPr="0080533C" w:rsidRDefault="00F41C13" w:rsidP="00151FEC">
      <w:pPr>
        <w:pStyle w:val="Geenafstand"/>
      </w:pPr>
    </w:p>
    <w:p w14:paraId="7C234180" w14:textId="77777777" w:rsidR="006F00C9" w:rsidRPr="0080533C" w:rsidRDefault="006F00C9" w:rsidP="00151FEC">
      <w:pPr>
        <w:pStyle w:val="Geenafstand"/>
      </w:pPr>
    </w:p>
    <w:p w14:paraId="6F94D717" w14:textId="77777777" w:rsidR="00F41C13" w:rsidRDefault="00F41C13" w:rsidP="00151FEC">
      <w:pPr>
        <w:pStyle w:val="Geenafstand"/>
      </w:pPr>
    </w:p>
    <w:p w14:paraId="3C0C767B" w14:textId="77777777" w:rsidR="000542B9" w:rsidRDefault="000542B9" w:rsidP="00151FEC">
      <w:pPr>
        <w:pStyle w:val="Geenafstand"/>
      </w:pPr>
    </w:p>
    <w:p w14:paraId="452A2087" w14:textId="77777777" w:rsidR="000542B9" w:rsidRDefault="000542B9" w:rsidP="00151FEC">
      <w:pPr>
        <w:pStyle w:val="Geenafstand"/>
      </w:pPr>
    </w:p>
    <w:p w14:paraId="7C2EBEB2" w14:textId="77777777" w:rsidR="000542B9" w:rsidRDefault="000542B9" w:rsidP="00151FEC">
      <w:pPr>
        <w:pStyle w:val="Geenafstand"/>
      </w:pPr>
    </w:p>
    <w:p w14:paraId="2856A2D5" w14:textId="77777777" w:rsidR="000542B9" w:rsidRDefault="000542B9" w:rsidP="00151FEC">
      <w:pPr>
        <w:pStyle w:val="Geenafstand"/>
      </w:pPr>
    </w:p>
    <w:p w14:paraId="1EB19C13" w14:textId="77777777" w:rsidR="000542B9" w:rsidRDefault="000542B9" w:rsidP="00151FEC">
      <w:pPr>
        <w:pStyle w:val="Geenafstand"/>
      </w:pPr>
    </w:p>
    <w:p w14:paraId="1EBD3E73" w14:textId="77777777" w:rsidR="000542B9" w:rsidRPr="0080533C" w:rsidRDefault="000542B9" w:rsidP="00151FEC">
      <w:pPr>
        <w:pStyle w:val="Geenafstand"/>
      </w:pPr>
    </w:p>
    <w:p w14:paraId="5D11886F" w14:textId="77777777" w:rsidR="00F41C13" w:rsidRPr="0080533C" w:rsidRDefault="00F41C13" w:rsidP="00151FEC">
      <w:pPr>
        <w:pStyle w:val="Geenafstand"/>
        <w:rPr>
          <w:b/>
        </w:rPr>
      </w:pPr>
      <w:r w:rsidRPr="0080533C">
        <w:rPr>
          <w:b/>
        </w:rPr>
        <w:lastRenderedPageBreak/>
        <w:t>Waterpistolen</w:t>
      </w:r>
    </w:p>
    <w:p w14:paraId="04ABEF2F" w14:textId="77777777" w:rsidR="00F41C13" w:rsidRPr="0080533C" w:rsidRDefault="00F41C13" w:rsidP="00151FEC">
      <w:pPr>
        <w:pStyle w:val="Geenafstand"/>
      </w:pPr>
      <w:r w:rsidRPr="0080533C">
        <w:rPr>
          <w:noProof/>
          <w:lang w:val="nl-BE" w:eastAsia="nl-BE"/>
        </w:rPr>
        <w:drawing>
          <wp:inline distT="0" distB="0" distL="0" distR="0" wp14:anchorId="15C1C594" wp14:editId="45C57DA1">
            <wp:extent cx="5746750" cy="7662545"/>
            <wp:effectExtent l="0" t="0" r="635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aterpistole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766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37DEB" w14:textId="77777777" w:rsidR="00F41C13" w:rsidRPr="0080533C" w:rsidRDefault="00F41C13" w:rsidP="00151FEC">
      <w:pPr>
        <w:pStyle w:val="Geenafstand"/>
      </w:pPr>
      <w:r w:rsidRPr="0080533C">
        <w:t>10 kleine waterpistolen en 5 grote waterpistolen</w:t>
      </w:r>
    </w:p>
    <w:p w14:paraId="480281C7" w14:textId="77777777" w:rsidR="00F41C13" w:rsidRPr="0080533C" w:rsidRDefault="00F41C13" w:rsidP="00151FEC">
      <w:pPr>
        <w:pStyle w:val="Geenafstand"/>
      </w:pPr>
    </w:p>
    <w:p w14:paraId="23398E3B" w14:textId="77777777" w:rsidR="00F41C13" w:rsidRPr="0080533C" w:rsidRDefault="00F41C13" w:rsidP="00151FEC">
      <w:pPr>
        <w:pStyle w:val="Geenafstand"/>
      </w:pPr>
    </w:p>
    <w:p w14:paraId="7212263A" w14:textId="77777777" w:rsidR="00F41C13" w:rsidRPr="0080533C" w:rsidRDefault="00F41C13" w:rsidP="00151FEC">
      <w:pPr>
        <w:pStyle w:val="Geenafstand"/>
      </w:pPr>
    </w:p>
    <w:p w14:paraId="3D517322" w14:textId="77777777" w:rsidR="00F41C13" w:rsidRPr="0080533C" w:rsidRDefault="00F41C13" w:rsidP="00151FEC">
      <w:pPr>
        <w:pStyle w:val="Geenafstand"/>
      </w:pPr>
    </w:p>
    <w:p w14:paraId="78BAC720" w14:textId="77777777" w:rsidR="006F00C9" w:rsidRPr="0080533C" w:rsidRDefault="006F00C9" w:rsidP="00151FEC">
      <w:pPr>
        <w:pStyle w:val="Geenafstand"/>
      </w:pPr>
    </w:p>
    <w:p w14:paraId="3076066B" w14:textId="77777777" w:rsidR="006F00C9" w:rsidRPr="0080533C" w:rsidRDefault="006F00C9" w:rsidP="00151FEC">
      <w:pPr>
        <w:pStyle w:val="Geenafstand"/>
      </w:pPr>
    </w:p>
    <w:p w14:paraId="3AE11103" w14:textId="77777777" w:rsidR="006F00C9" w:rsidRPr="0080533C" w:rsidRDefault="006F00C9" w:rsidP="00151FEC">
      <w:pPr>
        <w:pStyle w:val="Geenafstand"/>
      </w:pPr>
    </w:p>
    <w:p w14:paraId="67566745" w14:textId="77777777" w:rsidR="006F00C9" w:rsidRPr="0080533C" w:rsidRDefault="006F00C9" w:rsidP="00F41C13">
      <w:pPr>
        <w:pStyle w:val="Geenafstand"/>
      </w:pPr>
      <w:r w:rsidRPr="0080533C">
        <w:t xml:space="preserve"> </w:t>
      </w:r>
    </w:p>
    <w:sectPr w:rsidR="006F00C9" w:rsidRPr="0080533C" w:rsidSect="0089437F">
      <w:headerReference w:type="default" r:id="rId21"/>
      <w:footerReference w:type="default" r:id="rId22"/>
      <w:pgSz w:w="11910" w:h="16840"/>
      <w:pgMar w:top="851" w:right="1300" w:bottom="280" w:left="1560" w:header="708" w:footer="108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31F815" w14:textId="77777777" w:rsidR="00F432D6" w:rsidRDefault="00F432D6">
      <w:r>
        <w:separator/>
      </w:r>
    </w:p>
  </w:endnote>
  <w:endnote w:type="continuationSeparator" w:id="0">
    <w:p w14:paraId="12471AD2" w14:textId="77777777" w:rsidR="00F432D6" w:rsidRDefault="00F43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 Pro"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1A18B1" w14:textId="77777777" w:rsidR="00BB5016" w:rsidRDefault="00BB5016">
    <w:pPr>
      <w:pStyle w:val="Plattetekst"/>
      <w:spacing w:line="14" w:lineRule="auto"/>
      <w:rPr>
        <w:sz w:val="17"/>
      </w:rPr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150B6E8" wp14:editId="108595E9">
              <wp:simplePos x="0" y="0"/>
              <wp:positionH relativeFrom="page">
                <wp:posOffset>861060</wp:posOffset>
              </wp:positionH>
              <wp:positionV relativeFrom="page">
                <wp:posOffset>10226040</wp:posOffset>
              </wp:positionV>
              <wp:extent cx="6256020" cy="198120"/>
              <wp:effectExtent l="0" t="0" r="11430" b="1143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602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D4C4E3" w14:textId="77777777" w:rsidR="00BB5016" w:rsidRPr="0080533C" w:rsidRDefault="00BB5016">
                          <w:pPr>
                            <w:spacing w:before="44"/>
                            <w:ind w:left="60"/>
                            <w:rPr>
                              <w:sz w:val="16"/>
                            </w:rPr>
                          </w:pPr>
                          <w:r w:rsidRPr="0080533C">
                            <w:fldChar w:fldCharType="begin"/>
                          </w:r>
                          <w:r w:rsidRPr="0080533C">
                            <w:rPr>
                              <w:sz w:val="16"/>
                            </w:rPr>
                            <w:instrText xml:space="preserve"> PAGE </w:instrText>
                          </w:r>
                          <w:r w:rsidRPr="0080533C">
                            <w:fldChar w:fldCharType="separate"/>
                          </w:r>
                          <w:r w:rsidR="006C00E3">
                            <w:rPr>
                              <w:noProof/>
                              <w:sz w:val="16"/>
                            </w:rPr>
                            <w:t>9</w:t>
                          </w:r>
                          <w:r w:rsidRPr="0080533C">
                            <w:fldChar w:fldCharType="end"/>
                          </w:r>
                          <w:r w:rsidRPr="0080533C">
                            <w:rPr>
                              <w:sz w:val="16"/>
                            </w:rPr>
                            <w:t xml:space="preserve"> / Stad Menen / B. GEBRUIKSREGLEMENT / ACCOMMODATIE SPEELKEET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50B6E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8pt;margin-top:805.2pt;width:492.6pt;height:15.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" filled="f" stroked="f">
              <v:textbox inset="0,0,0,0">
                <w:txbxContent>
                  <w:p w14:paraId="6FD4C4E3" w14:textId="77777777" w:rsidR="00BB5016" w:rsidRPr="0080533C" w:rsidRDefault="00BB5016">
                    <w:pPr>
                      <w:spacing w:before="44"/>
                      <w:ind w:left="60"/>
                      <w:rPr>
                        <w:sz w:val="16"/>
                      </w:rPr>
                    </w:pPr>
                    <w:r w:rsidRPr="0080533C">
                      <w:fldChar w:fldCharType="begin"/>
                    </w:r>
                    <w:r w:rsidRPr="0080533C">
                      <w:rPr>
                        <w:sz w:val="16"/>
                      </w:rPr>
                      <w:instrText xml:space="preserve"> PAGE </w:instrText>
                    </w:r>
                    <w:r w:rsidRPr="0080533C">
                      <w:fldChar w:fldCharType="separate"/>
                    </w:r>
                    <w:r w:rsidR="006C00E3">
                      <w:rPr>
                        <w:noProof/>
                        <w:sz w:val="16"/>
                      </w:rPr>
                      <w:t>9</w:t>
                    </w:r>
                    <w:r w:rsidRPr="0080533C">
                      <w:fldChar w:fldCharType="end"/>
                    </w:r>
                    <w:r w:rsidRPr="0080533C">
                      <w:rPr>
                        <w:sz w:val="16"/>
                      </w:rPr>
                      <w:t xml:space="preserve"> / Stad Menen / B. GEBRUIKSREGLEMENT / ACCOMMODATIE SPEELKEET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2511DF" w14:textId="77777777" w:rsidR="00F432D6" w:rsidRDefault="00F432D6">
      <w:r>
        <w:separator/>
      </w:r>
    </w:p>
  </w:footnote>
  <w:footnote w:type="continuationSeparator" w:id="0">
    <w:p w14:paraId="7A892846" w14:textId="77777777" w:rsidR="00F432D6" w:rsidRDefault="00F432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A82C95" w14:textId="77777777" w:rsidR="00BB5016" w:rsidRDefault="00BB501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2340D"/>
    <w:multiLevelType w:val="hybridMultilevel"/>
    <w:tmpl w:val="E9C2697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E4A0C"/>
    <w:multiLevelType w:val="hybridMultilevel"/>
    <w:tmpl w:val="3086CC74"/>
    <w:lvl w:ilvl="0" w:tplc="A98CF160">
      <w:start w:val="1"/>
      <w:numFmt w:val="decimal"/>
      <w:lvlText w:val="%1."/>
      <w:lvlJc w:val="left"/>
      <w:pPr>
        <w:ind w:left="876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nl-BE" w:eastAsia="en-US" w:bidi="ar-SA"/>
      </w:rPr>
    </w:lvl>
    <w:lvl w:ilvl="1" w:tplc="39166122">
      <w:numFmt w:val="bullet"/>
      <w:pStyle w:val="lijstpunt"/>
      <w:lvlText w:val=""/>
      <w:lvlJc w:val="left"/>
      <w:pPr>
        <w:ind w:left="1596" w:hanging="360"/>
      </w:pPr>
      <w:rPr>
        <w:rFonts w:ascii="Symbol" w:eastAsia="Symbol" w:hAnsi="Symbol" w:cs="Symbol" w:hint="default"/>
        <w:w w:val="100"/>
        <w:sz w:val="22"/>
        <w:szCs w:val="22"/>
        <w:lang w:val="nl-BE" w:eastAsia="en-US" w:bidi="ar-SA"/>
      </w:rPr>
    </w:lvl>
    <w:lvl w:ilvl="2" w:tplc="88C09200">
      <w:numFmt w:val="bullet"/>
      <w:lvlText w:val="•"/>
      <w:lvlJc w:val="left"/>
      <w:pPr>
        <w:ind w:left="2460" w:hanging="360"/>
      </w:pPr>
      <w:rPr>
        <w:rFonts w:hint="default"/>
        <w:lang w:val="nl-BE" w:eastAsia="en-US" w:bidi="ar-SA"/>
      </w:rPr>
    </w:lvl>
    <w:lvl w:ilvl="3" w:tplc="9662ADEC">
      <w:numFmt w:val="bullet"/>
      <w:lvlText w:val="•"/>
      <w:lvlJc w:val="left"/>
      <w:pPr>
        <w:ind w:left="3321" w:hanging="360"/>
      </w:pPr>
      <w:rPr>
        <w:rFonts w:hint="default"/>
        <w:lang w:val="nl-BE" w:eastAsia="en-US" w:bidi="ar-SA"/>
      </w:rPr>
    </w:lvl>
    <w:lvl w:ilvl="4" w:tplc="DA384E9A">
      <w:numFmt w:val="bullet"/>
      <w:lvlText w:val="•"/>
      <w:lvlJc w:val="left"/>
      <w:pPr>
        <w:ind w:left="4182" w:hanging="360"/>
      </w:pPr>
      <w:rPr>
        <w:rFonts w:hint="default"/>
        <w:lang w:val="nl-BE" w:eastAsia="en-US" w:bidi="ar-SA"/>
      </w:rPr>
    </w:lvl>
    <w:lvl w:ilvl="5" w:tplc="F8383C5A">
      <w:numFmt w:val="bullet"/>
      <w:lvlText w:val="•"/>
      <w:lvlJc w:val="left"/>
      <w:pPr>
        <w:ind w:left="5042" w:hanging="360"/>
      </w:pPr>
      <w:rPr>
        <w:rFonts w:hint="default"/>
        <w:lang w:val="nl-BE" w:eastAsia="en-US" w:bidi="ar-SA"/>
      </w:rPr>
    </w:lvl>
    <w:lvl w:ilvl="6" w:tplc="B2C26974">
      <w:numFmt w:val="bullet"/>
      <w:lvlText w:val="•"/>
      <w:lvlJc w:val="left"/>
      <w:pPr>
        <w:ind w:left="5903" w:hanging="360"/>
      </w:pPr>
      <w:rPr>
        <w:rFonts w:hint="default"/>
        <w:lang w:val="nl-BE" w:eastAsia="en-US" w:bidi="ar-SA"/>
      </w:rPr>
    </w:lvl>
    <w:lvl w:ilvl="7" w:tplc="FDF8BF1A">
      <w:numFmt w:val="bullet"/>
      <w:lvlText w:val="•"/>
      <w:lvlJc w:val="left"/>
      <w:pPr>
        <w:ind w:left="6764" w:hanging="360"/>
      </w:pPr>
      <w:rPr>
        <w:rFonts w:hint="default"/>
        <w:lang w:val="nl-BE" w:eastAsia="en-US" w:bidi="ar-SA"/>
      </w:rPr>
    </w:lvl>
    <w:lvl w:ilvl="8" w:tplc="E548A0E8">
      <w:numFmt w:val="bullet"/>
      <w:lvlText w:val="•"/>
      <w:lvlJc w:val="left"/>
      <w:pPr>
        <w:ind w:left="7624" w:hanging="360"/>
      </w:pPr>
      <w:rPr>
        <w:rFonts w:hint="default"/>
        <w:lang w:val="nl-BE" w:eastAsia="en-US" w:bidi="ar-SA"/>
      </w:rPr>
    </w:lvl>
  </w:abstractNum>
  <w:abstractNum w:abstractNumId="2" w15:restartNumberingAfterBreak="0">
    <w:nsid w:val="0C640055"/>
    <w:multiLevelType w:val="multilevel"/>
    <w:tmpl w:val="541A0016"/>
    <w:lvl w:ilvl="0">
      <w:start w:val="20"/>
      <w:numFmt w:val="upperLetter"/>
      <w:lvlText w:val="%1"/>
      <w:lvlJc w:val="left"/>
      <w:pPr>
        <w:ind w:left="779" w:hanging="624"/>
      </w:pPr>
      <w:rPr>
        <w:rFonts w:hint="default"/>
        <w:lang w:val="nl-BE" w:eastAsia="en-US" w:bidi="ar-SA"/>
      </w:rPr>
    </w:lvl>
    <w:lvl w:ilvl="1">
      <w:start w:val="1"/>
      <w:numFmt w:val="lowerLetter"/>
      <w:lvlText w:val="%1.%2"/>
      <w:lvlJc w:val="left"/>
      <w:pPr>
        <w:ind w:left="779" w:hanging="624"/>
      </w:pPr>
      <w:rPr>
        <w:rFonts w:hint="default"/>
        <w:lang w:val="nl-BE" w:eastAsia="en-US" w:bidi="ar-SA"/>
      </w:rPr>
    </w:lvl>
    <w:lvl w:ilvl="2">
      <w:start w:val="5"/>
      <w:numFmt w:val="lowerRoman"/>
      <w:lvlText w:val="%1.%2.%3."/>
      <w:lvlJc w:val="left"/>
      <w:pPr>
        <w:ind w:left="779" w:hanging="624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nl-BE" w:eastAsia="en-US" w:bidi="ar-SA"/>
      </w:rPr>
    </w:lvl>
    <w:lvl w:ilvl="3">
      <w:numFmt w:val="bullet"/>
      <w:lvlText w:val="-"/>
      <w:lvlJc w:val="left"/>
      <w:pPr>
        <w:ind w:left="876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nl-BE" w:eastAsia="en-US" w:bidi="ar-SA"/>
      </w:rPr>
    </w:lvl>
    <w:lvl w:ilvl="4">
      <w:numFmt w:val="bullet"/>
      <w:lvlText w:val="•"/>
      <w:lvlJc w:val="left"/>
      <w:pPr>
        <w:ind w:left="3702" w:hanging="360"/>
      </w:pPr>
      <w:rPr>
        <w:rFonts w:hint="default"/>
        <w:lang w:val="nl-BE" w:eastAsia="en-US" w:bidi="ar-SA"/>
      </w:rPr>
    </w:lvl>
    <w:lvl w:ilvl="5">
      <w:numFmt w:val="bullet"/>
      <w:lvlText w:val="•"/>
      <w:lvlJc w:val="left"/>
      <w:pPr>
        <w:ind w:left="4642" w:hanging="360"/>
      </w:pPr>
      <w:rPr>
        <w:rFonts w:hint="default"/>
        <w:lang w:val="nl-BE" w:eastAsia="en-US" w:bidi="ar-SA"/>
      </w:rPr>
    </w:lvl>
    <w:lvl w:ilvl="6">
      <w:numFmt w:val="bullet"/>
      <w:lvlText w:val="•"/>
      <w:lvlJc w:val="left"/>
      <w:pPr>
        <w:ind w:left="5583" w:hanging="360"/>
      </w:pPr>
      <w:rPr>
        <w:rFonts w:hint="default"/>
        <w:lang w:val="nl-BE" w:eastAsia="en-US" w:bidi="ar-SA"/>
      </w:rPr>
    </w:lvl>
    <w:lvl w:ilvl="7">
      <w:numFmt w:val="bullet"/>
      <w:lvlText w:val="•"/>
      <w:lvlJc w:val="left"/>
      <w:pPr>
        <w:ind w:left="6524" w:hanging="360"/>
      </w:pPr>
      <w:rPr>
        <w:rFonts w:hint="default"/>
        <w:lang w:val="nl-BE" w:eastAsia="en-US" w:bidi="ar-SA"/>
      </w:rPr>
    </w:lvl>
    <w:lvl w:ilvl="8">
      <w:numFmt w:val="bullet"/>
      <w:lvlText w:val="•"/>
      <w:lvlJc w:val="left"/>
      <w:pPr>
        <w:ind w:left="7464" w:hanging="360"/>
      </w:pPr>
      <w:rPr>
        <w:rFonts w:hint="default"/>
        <w:lang w:val="nl-BE" w:eastAsia="en-US" w:bidi="ar-SA"/>
      </w:rPr>
    </w:lvl>
  </w:abstractNum>
  <w:abstractNum w:abstractNumId="3" w15:restartNumberingAfterBreak="0">
    <w:nsid w:val="0CED0901"/>
    <w:multiLevelType w:val="hybridMultilevel"/>
    <w:tmpl w:val="B3E84F2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31099"/>
    <w:multiLevelType w:val="hybridMultilevel"/>
    <w:tmpl w:val="022C9CE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FD5E2D"/>
    <w:multiLevelType w:val="hybridMultilevel"/>
    <w:tmpl w:val="3CD2BA98"/>
    <w:lvl w:ilvl="0" w:tplc="7758D8E4">
      <w:numFmt w:val="bullet"/>
      <w:pStyle w:val="lijststreep"/>
      <w:lvlText w:val="-"/>
      <w:lvlJc w:val="left"/>
      <w:pPr>
        <w:ind w:left="72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nl-BE" w:eastAsia="en-US" w:bidi="ar-SA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31DD3"/>
    <w:multiLevelType w:val="hybridMultilevel"/>
    <w:tmpl w:val="51B623B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5E39C1"/>
    <w:multiLevelType w:val="hybridMultilevel"/>
    <w:tmpl w:val="DC2C35FC"/>
    <w:lvl w:ilvl="0" w:tplc="7682E7EE">
      <w:start w:val="1"/>
      <w:numFmt w:val="decimal"/>
      <w:pStyle w:val="Lijstalinea"/>
      <w:lvlText w:val="%1."/>
      <w:lvlJc w:val="left"/>
      <w:pPr>
        <w:ind w:left="1440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nl-BE" w:eastAsia="en-US" w:bidi="ar-SA"/>
      </w:rPr>
    </w:lvl>
    <w:lvl w:ilvl="1" w:tplc="08130019">
      <w:start w:val="1"/>
      <w:numFmt w:val="lowerLetter"/>
      <w:lvlText w:val="%2."/>
      <w:lvlJc w:val="left"/>
      <w:pPr>
        <w:ind w:left="2160" w:hanging="360"/>
      </w:pPr>
    </w:lvl>
    <w:lvl w:ilvl="2" w:tplc="0813001B" w:tentative="1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7772D03"/>
    <w:multiLevelType w:val="hybridMultilevel"/>
    <w:tmpl w:val="F3B8947E"/>
    <w:lvl w:ilvl="0" w:tplc="911EC8A2">
      <w:start w:val="1"/>
      <w:numFmt w:val="decimal"/>
      <w:lvlText w:val="%1."/>
      <w:lvlJc w:val="left"/>
      <w:pPr>
        <w:ind w:left="1440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nl-BE" w:eastAsia="en-US" w:bidi="ar-SA"/>
      </w:rPr>
    </w:lvl>
    <w:lvl w:ilvl="1" w:tplc="08130019" w:tentative="1">
      <w:start w:val="1"/>
      <w:numFmt w:val="lowerLetter"/>
      <w:lvlText w:val="%2."/>
      <w:lvlJc w:val="left"/>
      <w:pPr>
        <w:ind w:left="2160" w:hanging="360"/>
      </w:pPr>
    </w:lvl>
    <w:lvl w:ilvl="2" w:tplc="0813001B" w:tentative="1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D9E41CA"/>
    <w:multiLevelType w:val="hybridMultilevel"/>
    <w:tmpl w:val="30F80A28"/>
    <w:lvl w:ilvl="0" w:tplc="135883C0">
      <w:numFmt w:val="bullet"/>
      <w:lvlText w:val=""/>
      <w:lvlJc w:val="left"/>
      <w:pPr>
        <w:ind w:left="876" w:hanging="360"/>
      </w:pPr>
      <w:rPr>
        <w:rFonts w:ascii="Symbol" w:eastAsia="Symbol" w:hAnsi="Symbol" w:cs="Symbol" w:hint="default"/>
        <w:w w:val="100"/>
        <w:sz w:val="22"/>
        <w:szCs w:val="22"/>
        <w:lang w:val="nl-BE" w:eastAsia="en-US" w:bidi="ar-SA"/>
      </w:rPr>
    </w:lvl>
    <w:lvl w:ilvl="1" w:tplc="00087F4C">
      <w:numFmt w:val="bullet"/>
      <w:lvlText w:val="•"/>
      <w:lvlJc w:val="left"/>
      <w:pPr>
        <w:ind w:left="1726" w:hanging="360"/>
      </w:pPr>
      <w:rPr>
        <w:rFonts w:hint="default"/>
        <w:lang w:val="nl-BE" w:eastAsia="en-US" w:bidi="ar-SA"/>
      </w:rPr>
    </w:lvl>
    <w:lvl w:ilvl="2" w:tplc="FC247772">
      <w:numFmt w:val="bullet"/>
      <w:lvlText w:val="•"/>
      <w:lvlJc w:val="left"/>
      <w:pPr>
        <w:ind w:left="2573" w:hanging="360"/>
      </w:pPr>
      <w:rPr>
        <w:rFonts w:hint="default"/>
        <w:lang w:val="nl-BE" w:eastAsia="en-US" w:bidi="ar-SA"/>
      </w:rPr>
    </w:lvl>
    <w:lvl w:ilvl="3" w:tplc="C076FFC6">
      <w:numFmt w:val="bullet"/>
      <w:lvlText w:val="•"/>
      <w:lvlJc w:val="left"/>
      <w:pPr>
        <w:ind w:left="3419" w:hanging="360"/>
      </w:pPr>
      <w:rPr>
        <w:rFonts w:hint="default"/>
        <w:lang w:val="nl-BE" w:eastAsia="en-US" w:bidi="ar-SA"/>
      </w:rPr>
    </w:lvl>
    <w:lvl w:ilvl="4" w:tplc="DA6616B8">
      <w:numFmt w:val="bullet"/>
      <w:lvlText w:val="•"/>
      <w:lvlJc w:val="left"/>
      <w:pPr>
        <w:ind w:left="4266" w:hanging="360"/>
      </w:pPr>
      <w:rPr>
        <w:rFonts w:hint="default"/>
        <w:lang w:val="nl-BE" w:eastAsia="en-US" w:bidi="ar-SA"/>
      </w:rPr>
    </w:lvl>
    <w:lvl w:ilvl="5" w:tplc="E3E8E62C">
      <w:numFmt w:val="bullet"/>
      <w:lvlText w:val="•"/>
      <w:lvlJc w:val="left"/>
      <w:pPr>
        <w:ind w:left="5113" w:hanging="360"/>
      </w:pPr>
      <w:rPr>
        <w:rFonts w:hint="default"/>
        <w:lang w:val="nl-BE" w:eastAsia="en-US" w:bidi="ar-SA"/>
      </w:rPr>
    </w:lvl>
    <w:lvl w:ilvl="6" w:tplc="E01AE43A">
      <w:numFmt w:val="bullet"/>
      <w:lvlText w:val="•"/>
      <w:lvlJc w:val="left"/>
      <w:pPr>
        <w:ind w:left="5959" w:hanging="360"/>
      </w:pPr>
      <w:rPr>
        <w:rFonts w:hint="default"/>
        <w:lang w:val="nl-BE" w:eastAsia="en-US" w:bidi="ar-SA"/>
      </w:rPr>
    </w:lvl>
    <w:lvl w:ilvl="7" w:tplc="4C1E89DC">
      <w:numFmt w:val="bullet"/>
      <w:lvlText w:val="•"/>
      <w:lvlJc w:val="left"/>
      <w:pPr>
        <w:ind w:left="6806" w:hanging="360"/>
      </w:pPr>
      <w:rPr>
        <w:rFonts w:hint="default"/>
        <w:lang w:val="nl-BE" w:eastAsia="en-US" w:bidi="ar-SA"/>
      </w:rPr>
    </w:lvl>
    <w:lvl w:ilvl="8" w:tplc="61B61F2A">
      <w:numFmt w:val="bullet"/>
      <w:lvlText w:val="•"/>
      <w:lvlJc w:val="left"/>
      <w:pPr>
        <w:ind w:left="7653" w:hanging="360"/>
      </w:pPr>
      <w:rPr>
        <w:rFonts w:hint="default"/>
        <w:lang w:val="nl-BE" w:eastAsia="en-US" w:bidi="ar-SA"/>
      </w:rPr>
    </w:lvl>
  </w:abstractNum>
  <w:abstractNum w:abstractNumId="10" w15:restartNumberingAfterBreak="0">
    <w:nsid w:val="2DC805CB"/>
    <w:multiLevelType w:val="hybridMultilevel"/>
    <w:tmpl w:val="3E4EC4FA"/>
    <w:lvl w:ilvl="0" w:tplc="911EC8A2">
      <w:start w:val="1"/>
      <w:numFmt w:val="decimal"/>
      <w:lvlText w:val="%1."/>
      <w:lvlJc w:val="left"/>
      <w:pPr>
        <w:ind w:left="516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nl-BE" w:eastAsia="en-US" w:bidi="ar-SA"/>
      </w:rPr>
    </w:lvl>
    <w:lvl w:ilvl="1" w:tplc="47B41506">
      <w:numFmt w:val="bullet"/>
      <w:pStyle w:val="basisbold"/>
      <w:lvlText w:val=""/>
      <w:lvlJc w:val="left"/>
      <w:pPr>
        <w:ind w:left="876" w:hanging="360"/>
      </w:pPr>
      <w:rPr>
        <w:rFonts w:ascii="Symbol" w:eastAsia="Symbol" w:hAnsi="Symbol" w:cs="Symbol" w:hint="default"/>
        <w:w w:val="100"/>
        <w:sz w:val="22"/>
        <w:szCs w:val="22"/>
        <w:lang w:val="nl-BE" w:eastAsia="en-US" w:bidi="ar-SA"/>
      </w:rPr>
    </w:lvl>
    <w:lvl w:ilvl="2" w:tplc="9F4A47D8">
      <w:numFmt w:val="bullet"/>
      <w:lvlText w:val="•"/>
      <w:lvlJc w:val="left"/>
      <w:pPr>
        <w:ind w:left="1820" w:hanging="360"/>
      </w:pPr>
      <w:rPr>
        <w:rFonts w:hint="default"/>
        <w:lang w:val="nl-BE" w:eastAsia="en-US" w:bidi="ar-SA"/>
      </w:rPr>
    </w:lvl>
    <w:lvl w:ilvl="3" w:tplc="8410BA22">
      <w:numFmt w:val="bullet"/>
      <w:lvlText w:val="•"/>
      <w:lvlJc w:val="left"/>
      <w:pPr>
        <w:ind w:left="2761" w:hanging="360"/>
      </w:pPr>
      <w:rPr>
        <w:rFonts w:hint="default"/>
        <w:lang w:val="nl-BE" w:eastAsia="en-US" w:bidi="ar-SA"/>
      </w:rPr>
    </w:lvl>
    <w:lvl w:ilvl="4" w:tplc="43569586">
      <w:numFmt w:val="bullet"/>
      <w:lvlText w:val="•"/>
      <w:lvlJc w:val="left"/>
      <w:pPr>
        <w:ind w:left="3702" w:hanging="360"/>
      </w:pPr>
      <w:rPr>
        <w:rFonts w:hint="default"/>
        <w:lang w:val="nl-BE" w:eastAsia="en-US" w:bidi="ar-SA"/>
      </w:rPr>
    </w:lvl>
    <w:lvl w:ilvl="5" w:tplc="D3A041DE">
      <w:numFmt w:val="bullet"/>
      <w:lvlText w:val="•"/>
      <w:lvlJc w:val="left"/>
      <w:pPr>
        <w:ind w:left="4642" w:hanging="360"/>
      </w:pPr>
      <w:rPr>
        <w:rFonts w:hint="default"/>
        <w:lang w:val="nl-BE" w:eastAsia="en-US" w:bidi="ar-SA"/>
      </w:rPr>
    </w:lvl>
    <w:lvl w:ilvl="6" w:tplc="40BA8DAA">
      <w:numFmt w:val="bullet"/>
      <w:lvlText w:val="•"/>
      <w:lvlJc w:val="left"/>
      <w:pPr>
        <w:ind w:left="5583" w:hanging="360"/>
      </w:pPr>
      <w:rPr>
        <w:rFonts w:hint="default"/>
        <w:lang w:val="nl-BE" w:eastAsia="en-US" w:bidi="ar-SA"/>
      </w:rPr>
    </w:lvl>
    <w:lvl w:ilvl="7" w:tplc="5C88244A">
      <w:numFmt w:val="bullet"/>
      <w:lvlText w:val="•"/>
      <w:lvlJc w:val="left"/>
      <w:pPr>
        <w:ind w:left="6524" w:hanging="360"/>
      </w:pPr>
      <w:rPr>
        <w:rFonts w:hint="default"/>
        <w:lang w:val="nl-BE" w:eastAsia="en-US" w:bidi="ar-SA"/>
      </w:rPr>
    </w:lvl>
    <w:lvl w:ilvl="8" w:tplc="8A509122">
      <w:numFmt w:val="bullet"/>
      <w:lvlText w:val="•"/>
      <w:lvlJc w:val="left"/>
      <w:pPr>
        <w:ind w:left="7464" w:hanging="360"/>
      </w:pPr>
      <w:rPr>
        <w:rFonts w:hint="default"/>
        <w:lang w:val="nl-BE" w:eastAsia="en-US" w:bidi="ar-SA"/>
      </w:rPr>
    </w:lvl>
  </w:abstractNum>
  <w:abstractNum w:abstractNumId="11" w15:restartNumberingAfterBreak="0">
    <w:nsid w:val="338F3F2B"/>
    <w:multiLevelType w:val="hybridMultilevel"/>
    <w:tmpl w:val="3DCE61F2"/>
    <w:lvl w:ilvl="0" w:tplc="1A3E10CC">
      <w:start w:val="1"/>
      <w:numFmt w:val="decimal"/>
      <w:lvlText w:val="%1."/>
      <w:lvlJc w:val="left"/>
      <w:pPr>
        <w:ind w:left="876" w:hanging="360"/>
      </w:pPr>
      <w:rPr>
        <w:rFonts w:ascii="Arial" w:eastAsia="Arial" w:hAnsi="Arial" w:cs="Arial" w:hint="default"/>
        <w:spacing w:val="-1"/>
        <w:w w:val="100"/>
        <w:sz w:val="22"/>
        <w:szCs w:val="22"/>
        <w:lang w:val="nl-BE" w:eastAsia="en-US" w:bidi="ar-SA"/>
      </w:rPr>
    </w:lvl>
    <w:lvl w:ilvl="1" w:tplc="B0925F0C">
      <w:numFmt w:val="bullet"/>
      <w:lvlText w:val="-"/>
      <w:lvlJc w:val="left"/>
      <w:pPr>
        <w:ind w:left="1596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nl-BE" w:eastAsia="en-US" w:bidi="ar-SA"/>
      </w:rPr>
    </w:lvl>
    <w:lvl w:ilvl="2" w:tplc="D0C83CE2">
      <w:numFmt w:val="bullet"/>
      <w:lvlText w:val="•"/>
      <w:lvlJc w:val="left"/>
      <w:pPr>
        <w:ind w:left="2460" w:hanging="360"/>
      </w:pPr>
      <w:rPr>
        <w:rFonts w:hint="default"/>
        <w:lang w:val="nl-BE" w:eastAsia="en-US" w:bidi="ar-SA"/>
      </w:rPr>
    </w:lvl>
    <w:lvl w:ilvl="3" w:tplc="3CA01E02">
      <w:numFmt w:val="bullet"/>
      <w:lvlText w:val="•"/>
      <w:lvlJc w:val="left"/>
      <w:pPr>
        <w:ind w:left="3321" w:hanging="360"/>
      </w:pPr>
      <w:rPr>
        <w:rFonts w:hint="default"/>
        <w:lang w:val="nl-BE" w:eastAsia="en-US" w:bidi="ar-SA"/>
      </w:rPr>
    </w:lvl>
    <w:lvl w:ilvl="4" w:tplc="A85EA8FE">
      <w:numFmt w:val="bullet"/>
      <w:lvlText w:val="•"/>
      <w:lvlJc w:val="left"/>
      <w:pPr>
        <w:ind w:left="4182" w:hanging="360"/>
      </w:pPr>
      <w:rPr>
        <w:rFonts w:hint="default"/>
        <w:lang w:val="nl-BE" w:eastAsia="en-US" w:bidi="ar-SA"/>
      </w:rPr>
    </w:lvl>
    <w:lvl w:ilvl="5" w:tplc="BC940722">
      <w:numFmt w:val="bullet"/>
      <w:lvlText w:val="•"/>
      <w:lvlJc w:val="left"/>
      <w:pPr>
        <w:ind w:left="5042" w:hanging="360"/>
      </w:pPr>
      <w:rPr>
        <w:rFonts w:hint="default"/>
        <w:lang w:val="nl-BE" w:eastAsia="en-US" w:bidi="ar-SA"/>
      </w:rPr>
    </w:lvl>
    <w:lvl w:ilvl="6" w:tplc="13BEC0FE">
      <w:numFmt w:val="bullet"/>
      <w:lvlText w:val="•"/>
      <w:lvlJc w:val="left"/>
      <w:pPr>
        <w:ind w:left="5903" w:hanging="360"/>
      </w:pPr>
      <w:rPr>
        <w:rFonts w:hint="default"/>
        <w:lang w:val="nl-BE" w:eastAsia="en-US" w:bidi="ar-SA"/>
      </w:rPr>
    </w:lvl>
    <w:lvl w:ilvl="7" w:tplc="8C6CAF80">
      <w:numFmt w:val="bullet"/>
      <w:lvlText w:val="•"/>
      <w:lvlJc w:val="left"/>
      <w:pPr>
        <w:ind w:left="6764" w:hanging="360"/>
      </w:pPr>
      <w:rPr>
        <w:rFonts w:hint="default"/>
        <w:lang w:val="nl-BE" w:eastAsia="en-US" w:bidi="ar-SA"/>
      </w:rPr>
    </w:lvl>
    <w:lvl w:ilvl="8" w:tplc="44DACE12">
      <w:numFmt w:val="bullet"/>
      <w:lvlText w:val="•"/>
      <w:lvlJc w:val="left"/>
      <w:pPr>
        <w:ind w:left="7624" w:hanging="360"/>
      </w:pPr>
      <w:rPr>
        <w:rFonts w:hint="default"/>
        <w:lang w:val="nl-BE" w:eastAsia="en-US" w:bidi="ar-SA"/>
      </w:rPr>
    </w:lvl>
  </w:abstractNum>
  <w:abstractNum w:abstractNumId="12" w15:restartNumberingAfterBreak="0">
    <w:nsid w:val="33D70244"/>
    <w:multiLevelType w:val="hybridMultilevel"/>
    <w:tmpl w:val="2F54126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1102A1"/>
    <w:multiLevelType w:val="multilevel"/>
    <w:tmpl w:val="91644F34"/>
    <w:lvl w:ilvl="0">
      <w:start w:val="20"/>
      <w:numFmt w:val="upperLetter"/>
      <w:lvlText w:val="%1"/>
      <w:lvlJc w:val="left"/>
      <w:pPr>
        <w:ind w:left="779" w:hanging="624"/>
      </w:pPr>
      <w:rPr>
        <w:rFonts w:hint="default"/>
        <w:lang w:val="nl-BE" w:eastAsia="en-US" w:bidi="ar-SA"/>
      </w:rPr>
    </w:lvl>
    <w:lvl w:ilvl="1">
      <w:start w:val="1"/>
      <w:numFmt w:val="lowerLetter"/>
      <w:lvlText w:val="%1.%2"/>
      <w:lvlJc w:val="left"/>
      <w:pPr>
        <w:ind w:left="779" w:hanging="624"/>
      </w:pPr>
      <w:rPr>
        <w:rFonts w:hint="default"/>
        <w:lang w:val="nl-BE" w:eastAsia="en-US" w:bidi="ar-SA"/>
      </w:rPr>
    </w:lvl>
    <w:lvl w:ilvl="2">
      <w:start w:val="5"/>
      <w:numFmt w:val="lowerRoman"/>
      <w:lvlText w:val="%1.%2.%3."/>
      <w:lvlJc w:val="left"/>
      <w:pPr>
        <w:ind w:left="779" w:hanging="624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nl-BE" w:eastAsia="en-US" w:bidi="ar-SA"/>
      </w:rPr>
    </w:lvl>
    <w:lvl w:ilvl="3">
      <w:numFmt w:val="bullet"/>
      <w:lvlText w:val="-"/>
      <w:lvlJc w:val="left"/>
      <w:pPr>
        <w:ind w:left="876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nl-BE" w:eastAsia="en-US" w:bidi="ar-SA"/>
      </w:rPr>
    </w:lvl>
    <w:lvl w:ilvl="4">
      <w:numFmt w:val="bullet"/>
      <w:lvlText w:val="•"/>
      <w:lvlJc w:val="left"/>
      <w:pPr>
        <w:ind w:left="3702" w:hanging="360"/>
      </w:pPr>
      <w:rPr>
        <w:rFonts w:hint="default"/>
        <w:lang w:val="nl-BE" w:eastAsia="en-US" w:bidi="ar-SA"/>
      </w:rPr>
    </w:lvl>
    <w:lvl w:ilvl="5">
      <w:numFmt w:val="bullet"/>
      <w:lvlText w:val="•"/>
      <w:lvlJc w:val="left"/>
      <w:pPr>
        <w:ind w:left="4642" w:hanging="360"/>
      </w:pPr>
      <w:rPr>
        <w:rFonts w:hint="default"/>
        <w:lang w:val="nl-BE" w:eastAsia="en-US" w:bidi="ar-SA"/>
      </w:rPr>
    </w:lvl>
    <w:lvl w:ilvl="6">
      <w:numFmt w:val="bullet"/>
      <w:lvlText w:val="•"/>
      <w:lvlJc w:val="left"/>
      <w:pPr>
        <w:ind w:left="5583" w:hanging="360"/>
      </w:pPr>
      <w:rPr>
        <w:rFonts w:hint="default"/>
        <w:lang w:val="nl-BE" w:eastAsia="en-US" w:bidi="ar-SA"/>
      </w:rPr>
    </w:lvl>
    <w:lvl w:ilvl="7">
      <w:numFmt w:val="bullet"/>
      <w:lvlText w:val="•"/>
      <w:lvlJc w:val="left"/>
      <w:pPr>
        <w:ind w:left="6524" w:hanging="360"/>
      </w:pPr>
      <w:rPr>
        <w:rFonts w:hint="default"/>
        <w:lang w:val="nl-BE" w:eastAsia="en-US" w:bidi="ar-SA"/>
      </w:rPr>
    </w:lvl>
    <w:lvl w:ilvl="8">
      <w:numFmt w:val="bullet"/>
      <w:lvlText w:val="•"/>
      <w:lvlJc w:val="left"/>
      <w:pPr>
        <w:ind w:left="7464" w:hanging="360"/>
      </w:pPr>
      <w:rPr>
        <w:rFonts w:hint="default"/>
        <w:lang w:val="nl-BE" w:eastAsia="en-US" w:bidi="ar-SA"/>
      </w:rPr>
    </w:lvl>
  </w:abstractNum>
  <w:abstractNum w:abstractNumId="14" w15:restartNumberingAfterBreak="0">
    <w:nsid w:val="3AAF7B71"/>
    <w:multiLevelType w:val="hybridMultilevel"/>
    <w:tmpl w:val="FD80CC32"/>
    <w:lvl w:ilvl="0" w:tplc="14DC9B98">
      <w:numFmt w:val="bullet"/>
      <w:lvlText w:val="•"/>
      <w:lvlJc w:val="left"/>
      <w:pPr>
        <w:ind w:left="1457" w:hanging="360"/>
      </w:pPr>
      <w:rPr>
        <w:rFonts w:ascii="Century Gothic Pro" w:eastAsia="Century Gothic Pro" w:hAnsi="Century Gothic Pro" w:cs="Century Gothic Pro" w:hint="default"/>
        <w:color w:val="231F20"/>
        <w:w w:val="100"/>
        <w:sz w:val="20"/>
        <w:szCs w:val="20"/>
        <w:lang w:val="nl-NL" w:eastAsia="en-US" w:bidi="ar-SA"/>
      </w:rPr>
    </w:lvl>
    <w:lvl w:ilvl="1" w:tplc="BAB2AD0E">
      <w:numFmt w:val="bullet"/>
      <w:lvlText w:val="•"/>
      <w:lvlJc w:val="left"/>
      <w:pPr>
        <w:ind w:left="2440" w:hanging="360"/>
      </w:pPr>
      <w:rPr>
        <w:rFonts w:hint="default"/>
        <w:lang w:val="nl-NL" w:eastAsia="en-US" w:bidi="ar-SA"/>
      </w:rPr>
    </w:lvl>
    <w:lvl w:ilvl="2" w:tplc="86E8F9C2">
      <w:numFmt w:val="bullet"/>
      <w:lvlText w:val="•"/>
      <w:lvlJc w:val="left"/>
      <w:pPr>
        <w:ind w:left="3421" w:hanging="360"/>
      </w:pPr>
      <w:rPr>
        <w:rFonts w:hint="default"/>
        <w:lang w:val="nl-NL" w:eastAsia="en-US" w:bidi="ar-SA"/>
      </w:rPr>
    </w:lvl>
    <w:lvl w:ilvl="3" w:tplc="2276656A">
      <w:numFmt w:val="bullet"/>
      <w:lvlText w:val="•"/>
      <w:lvlJc w:val="left"/>
      <w:pPr>
        <w:ind w:left="4401" w:hanging="360"/>
      </w:pPr>
      <w:rPr>
        <w:rFonts w:hint="default"/>
        <w:lang w:val="nl-NL" w:eastAsia="en-US" w:bidi="ar-SA"/>
      </w:rPr>
    </w:lvl>
    <w:lvl w:ilvl="4" w:tplc="274275A6">
      <w:numFmt w:val="bullet"/>
      <w:lvlText w:val="•"/>
      <w:lvlJc w:val="left"/>
      <w:pPr>
        <w:ind w:left="5382" w:hanging="360"/>
      </w:pPr>
      <w:rPr>
        <w:rFonts w:hint="default"/>
        <w:lang w:val="nl-NL" w:eastAsia="en-US" w:bidi="ar-SA"/>
      </w:rPr>
    </w:lvl>
    <w:lvl w:ilvl="5" w:tplc="01FEB2E2">
      <w:numFmt w:val="bullet"/>
      <w:lvlText w:val="•"/>
      <w:lvlJc w:val="left"/>
      <w:pPr>
        <w:ind w:left="6362" w:hanging="360"/>
      </w:pPr>
      <w:rPr>
        <w:rFonts w:hint="default"/>
        <w:lang w:val="nl-NL" w:eastAsia="en-US" w:bidi="ar-SA"/>
      </w:rPr>
    </w:lvl>
    <w:lvl w:ilvl="6" w:tplc="3B9E9AAC">
      <w:numFmt w:val="bullet"/>
      <w:lvlText w:val="•"/>
      <w:lvlJc w:val="left"/>
      <w:pPr>
        <w:ind w:left="7343" w:hanging="360"/>
      </w:pPr>
      <w:rPr>
        <w:rFonts w:hint="default"/>
        <w:lang w:val="nl-NL" w:eastAsia="en-US" w:bidi="ar-SA"/>
      </w:rPr>
    </w:lvl>
    <w:lvl w:ilvl="7" w:tplc="62224032">
      <w:numFmt w:val="bullet"/>
      <w:lvlText w:val="•"/>
      <w:lvlJc w:val="left"/>
      <w:pPr>
        <w:ind w:left="8323" w:hanging="360"/>
      </w:pPr>
      <w:rPr>
        <w:rFonts w:hint="default"/>
        <w:lang w:val="nl-NL" w:eastAsia="en-US" w:bidi="ar-SA"/>
      </w:rPr>
    </w:lvl>
    <w:lvl w:ilvl="8" w:tplc="4DE48586">
      <w:numFmt w:val="bullet"/>
      <w:lvlText w:val="•"/>
      <w:lvlJc w:val="left"/>
      <w:pPr>
        <w:ind w:left="9304" w:hanging="360"/>
      </w:pPr>
      <w:rPr>
        <w:rFonts w:hint="default"/>
        <w:lang w:val="nl-NL" w:eastAsia="en-US" w:bidi="ar-SA"/>
      </w:rPr>
    </w:lvl>
  </w:abstractNum>
  <w:abstractNum w:abstractNumId="15" w15:restartNumberingAfterBreak="0">
    <w:nsid w:val="3D5C4238"/>
    <w:multiLevelType w:val="hybridMultilevel"/>
    <w:tmpl w:val="373C786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A10588"/>
    <w:multiLevelType w:val="hybridMultilevel"/>
    <w:tmpl w:val="B0E4C300"/>
    <w:lvl w:ilvl="0" w:tplc="5F56B984">
      <w:start w:val="1"/>
      <w:numFmt w:val="decimal"/>
      <w:lvlText w:val="%1."/>
      <w:lvlJc w:val="left"/>
      <w:pPr>
        <w:ind w:left="876" w:hanging="360"/>
      </w:pPr>
      <w:rPr>
        <w:rFonts w:ascii="Arial" w:eastAsia="Arial" w:hAnsi="Arial" w:cs="Arial" w:hint="default"/>
        <w:spacing w:val="-1"/>
        <w:w w:val="100"/>
        <w:sz w:val="22"/>
        <w:szCs w:val="22"/>
        <w:lang w:val="nl-BE" w:eastAsia="en-US" w:bidi="ar-SA"/>
      </w:rPr>
    </w:lvl>
    <w:lvl w:ilvl="1" w:tplc="89BA47BA">
      <w:numFmt w:val="bullet"/>
      <w:lvlText w:val="-"/>
      <w:lvlJc w:val="left"/>
      <w:pPr>
        <w:ind w:left="1596" w:hanging="360"/>
      </w:pPr>
      <w:rPr>
        <w:rFonts w:ascii="Courier New" w:eastAsia="Courier New" w:hAnsi="Courier New" w:cs="Courier New" w:hint="default"/>
        <w:w w:val="100"/>
        <w:sz w:val="18"/>
        <w:szCs w:val="18"/>
        <w:lang w:val="nl-BE" w:eastAsia="en-US" w:bidi="ar-SA"/>
      </w:rPr>
    </w:lvl>
    <w:lvl w:ilvl="2" w:tplc="17B85082">
      <w:numFmt w:val="bullet"/>
      <w:lvlText w:val="•"/>
      <w:lvlJc w:val="left"/>
      <w:pPr>
        <w:ind w:left="2460" w:hanging="360"/>
      </w:pPr>
      <w:rPr>
        <w:rFonts w:hint="default"/>
        <w:lang w:val="nl-BE" w:eastAsia="en-US" w:bidi="ar-SA"/>
      </w:rPr>
    </w:lvl>
    <w:lvl w:ilvl="3" w:tplc="FAA89E4C">
      <w:numFmt w:val="bullet"/>
      <w:lvlText w:val="•"/>
      <w:lvlJc w:val="left"/>
      <w:pPr>
        <w:ind w:left="3321" w:hanging="360"/>
      </w:pPr>
      <w:rPr>
        <w:rFonts w:hint="default"/>
        <w:lang w:val="nl-BE" w:eastAsia="en-US" w:bidi="ar-SA"/>
      </w:rPr>
    </w:lvl>
    <w:lvl w:ilvl="4" w:tplc="576E9176">
      <w:numFmt w:val="bullet"/>
      <w:lvlText w:val="•"/>
      <w:lvlJc w:val="left"/>
      <w:pPr>
        <w:ind w:left="4182" w:hanging="360"/>
      </w:pPr>
      <w:rPr>
        <w:rFonts w:hint="default"/>
        <w:lang w:val="nl-BE" w:eastAsia="en-US" w:bidi="ar-SA"/>
      </w:rPr>
    </w:lvl>
    <w:lvl w:ilvl="5" w:tplc="BFE6663C">
      <w:numFmt w:val="bullet"/>
      <w:lvlText w:val="•"/>
      <w:lvlJc w:val="left"/>
      <w:pPr>
        <w:ind w:left="5042" w:hanging="360"/>
      </w:pPr>
      <w:rPr>
        <w:rFonts w:hint="default"/>
        <w:lang w:val="nl-BE" w:eastAsia="en-US" w:bidi="ar-SA"/>
      </w:rPr>
    </w:lvl>
    <w:lvl w:ilvl="6" w:tplc="A67C7316">
      <w:numFmt w:val="bullet"/>
      <w:lvlText w:val="•"/>
      <w:lvlJc w:val="left"/>
      <w:pPr>
        <w:ind w:left="5903" w:hanging="360"/>
      </w:pPr>
      <w:rPr>
        <w:rFonts w:hint="default"/>
        <w:lang w:val="nl-BE" w:eastAsia="en-US" w:bidi="ar-SA"/>
      </w:rPr>
    </w:lvl>
    <w:lvl w:ilvl="7" w:tplc="8E200CDC">
      <w:numFmt w:val="bullet"/>
      <w:lvlText w:val="•"/>
      <w:lvlJc w:val="left"/>
      <w:pPr>
        <w:ind w:left="6764" w:hanging="360"/>
      </w:pPr>
      <w:rPr>
        <w:rFonts w:hint="default"/>
        <w:lang w:val="nl-BE" w:eastAsia="en-US" w:bidi="ar-SA"/>
      </w:rPr>
    </w:lvl>
    <w:lvl w:ilvl="8" w:tplc="A396394C">
      <w:numFmt w:val="bullet"/>
      <w:lvlText w:val="•"/>
      <w:lvlJc w:val="left"/>
      <w:pPr>
        <w:ind w:left="7624" w:hanging="360"/>
      </w:pPr>
      <w:rPr>
        <w:rFonts w:hint="default"/>
        <w:lang w:val="nl-BE" w:eastAsia="en-US" w:bidi="ar-SA"/>
      </w:rPr>
    </w:lvl>
  </w:abstractNum>
  <w:abstractNum w:abstractNumId="17" w15:restartNumberingAfterBreak="0">
    <w:nsid w:val="3FAD1474"/>
    <w:multiLevelType w:val="hybridMultilevel"/>
    <w:tmpl w:val="9B882C3C"/>
    <w:lvl w:ilvl="0" w:tplc="911EC8A2">
      <w:start w:val="1"/>
      <w:numFmt w:val="decimal"/>
      <w:lvlText w:val="%1."/>
      <w:lvlJc w:val="left"/>
      <w:pPr>
        <w:ind w:left="516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nl-BE" w:eastAsia="en-US" w:bidi="ar-SA"/>
      </w:rPr>
    </w:lvl>
    <w:lvl w:ilvl="1" w:tplc="0813000F">
      <w:start w:val="1"/>
      <w:numFmt w:val="decimal"/>
      <w:lvlText w:val="%2."/>
      <w:lvlJc w:val="left"/>
      <w:pPr>
        <w:ind w:left="876" w:hanging="360"/>
      </w:pPr>
      <w:rPr>
        <w:rFonts w:hint="default"/>
        <w:w w:val="100"/>
        <w:sz w:val="22"/>
        <w:szCs w:val="22"/>
        <w:lang w:val="nl-BE" w:eastAsia="en-US" w:bidi="ar-SA"/>
      </w:rPr>
    </w:lvl>
    <w:lvl w:ilvl="2" w:tplc="9F4A47D8">
      <w:numFmt w:val="bullet"/>
      <w:lvlText w:val="•"/>
      <w:lvlJc w:val="left"/>
      <w:pPr>
        <w:ind w:left="1820" w:hanging="360"/>
      </w:pPr>
      <w:rPr>
        <w:rFonts w:hint="default"/>
        <w:lang w:val="nl-BE" w:eastAsia="en-US" w:bidi="ar-SA"/>
      </w:rPr>
    </w:lvl>
    <w:lvl w:ilvl="3" w:tplc="8410BA22">
      <w:numFmt w:val="bullet"/>
      <w:lvlText w:val="•"/>
      <w:lvlJc w:val="left"/>
      <w:pPr>
        <w:ind w:left="2761" w:hanging="360"/>
      </w:pPr>
      <w:rPr>
        <w:rFonts w:hint="default"/>
        <w:lang w:val="nl-BE" w:eastAsia="en-US" w:bidi="ar-SA"/>
      </w:rPr>
    </w:lvl>
    <w:lvl w:ilvl="4" w:tplc="43569586">
      <w:numFmt w:val="bullet"/>
      <w:lvlText w:val="•"/>
      <w:lvlJc w:val="left"/>
      <w:pPr>
        <w:ind w:left="3702" w:hanging="360"/>
      </w:pPr>
      <w:rPr>
        <w:rFonts w:hint="default"/>
        <w:lang w:val="nl-BE" w:eastAsia="en-US" w:bidi="ar-SA"/>
      </w:rPr>
    </w:lvl>
    <w:lvl w:ilvl="5" w:tplc="D3A041DE">
      <w:numFmt w:val="bullet"/>
      <w:lvlText w:val="•"/>
      <w:lvlJc w:val="left"/>
      <w:pPr>
        <w:ind w:left="4642" w:hanging="360"/>
      </w:pPr>
      <w:rPr>
        <w:rFonts w:hint="default"/>
        <w:lang w:val="nl-BE" w:eastAsia="en-US" w:bidi="ar-SA"/>
      </w:rPr>
    </w:lvl>
    <w:lvl w:ilvl="6" w:tplc="40BA8DAA">
      <w:numFmt w:val="bullet"/>
      <w:lvlText w:val="•"/>
      <w:lvlJc w:val="left"/>
      <w:pPr>
        <w:ind w:left="5583" w:hanging="360"/>
      </w:pPr>
      <w:rPr>
        <w:rFonts w:hint="default"/>
        <w:lang w:val="nl-BE" w:eastAsia="en-US" w:bidi="ar-SA"/>
      </w:rPr>
    </w:lvl>
    <w:lvl w:ilvl="7" w:tplc="5C88244A">
      <w:numFmt w:val="bullet"/>
      <w:lvlText w:val="•"/>
      <w:lvlJc w:val="left"/>
      <w:pPr>
        <w:ind w:left="6524" w:hanging="360"/>
      </w:pPr>
      <w:rPr>
        <w:rFonts w:hint="default"/>
        <w:lang w:val="nl-BE" w:eastAsia="en-US" w:bidi="ar-SA"/>
      </w:rPr>
    </w:lvl>
    <w:lvl w:ilvl="8" w:tplc="8A509122">
      <w:numFmt w:val="bullet"/>
      <w:lvlText w:val="•"/>
      <w:lvlJc w:val="left"/>
      <w:pPr>
        <w:ind w:left="7464" w:hanging="360"/>
      </w:pPr>
      <w:rPr>
        <w:rFonts w:hint="default"/>
        <w:lang w:val="nl-BE" w:eastAsia="en-US" w:bidi="ar-SA"/>
      </w:rPr>
    </w:lvl>
  </w:abstractNum>
  <w:abstractNum w:abstractNumId="18" w15:restartNumberingAfterBreak="0">
    <w:nsid w:val="43FA1F89"/>
    <w:multiLevelType w:val="hybridMultilevel"/>
    <w:tmpl w:val="267005B4"/>
    <w:lvl w:ilvl="0" w:tplc="911EC8A2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nl-BE" w:eastAsia="en-US" w:bidi="ar-SA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754019"/>
    <w:multiLevelType w:val="multilevel"/>
    <w:tmpl w:val="16BC6F2A"/>
    <w:lvl w:ilvl="0">
      <w:start w:val="20"/>
      <w:numFmt w:val="upperLetter"/>
      <w:lvlText w:val="%1"/>
      <w:lvlJc w:val="left"/>
      <w:pPr>
        <w:ind w:left="779" w:hanging="624"/>
      </w:pPr>
      <w:rPr>
        <w:rFonts w:hint="default"/>
        <w:lang w:val="nl-BE" w:eastAsia="en-US" w:bidi="ar-SA"/>
      </w:rPr>
    </w:lvl>
    <w:lvl w:ilvl="1">
      <w:start w:val="1"/>
      <w:numFmt w:val="lowerLetter"/>
      <w:lvlText w:val="%1.%2"/>
      <w:lvlJc w:val="left"/>
      <w:pPr>
        <w:ind w:left="779" w:hanging="624"/>
      </w:pPr>
      <w:rPr>
        <w:rFonts w:hint="default"/>
        <w:lang w:val="nl-BE" w:eastAsia="en-US" w:bidi="ar-SA"/>
      </w:rPr>
    </w:lvl>
    <w:lvl w:ilvl="2">
      <w:start w:val="5"/>
      <w:numFmt w:val="lowerRoman"/>
      <w:lvlText w:val="%1.%2.%3."/>
      <w:lvlJc w:val="left"/>
      <w:pPr>
        <w:ind w:left="779" w:hanging="624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nl-BE" w:eastAsia="en-US" w:bidi="ar-SA"/>
      </w:rPr>
    </w:lvl>
    <w:lvl w:ilvl="3">
      <w:numFmt w:val="bullet"/>
      <w:lvlText w:val="-"/>
      <w:lvlJc w:val="left"/>
      <w:pPr>
        <w:ind w:left="876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nl-BE" w:eastAsia="en-US" w:bidi="ar-SA"/>
      </w:rPr>
    </w:lvl>
    <w:lvl w:ilvl="4">
      <w:numFmt w:val="bullet"/>
      <w:lvlText w:val="•"/>
      <w:lvlJc w:val="left"/>
      <w:pPr>
        <w:ind w:left="3702" w:hanging="360"/>
      </w:pPr>
      <w:rPr>
        <w:rFonts w:hint="default"/>
        <w:lang w:val="nl-BE" w:eastAsia="en-US" w:bidi="ar-SA"/>
      </w:rPr>
    </w:lvl>
    <w:lvl w:ilvl="5">
      <w:numFmt w:val="bullet"/>
      <w:lvlText w:val="•"/>
      <w:lvlJc w:val="left"/>
      <w:pPr>
        <w:ind w:left="4642" w:hanging="360"/>
      </w:pPr>
      <w:rPr>
        <w:rFonts w:hint="default"/>
        <w:lang w:val="nl-BE" w:eastAsia="en-US" w:bidi="ar-SA"/>
      </w:rPr>
    </w:lvl>
    <w:lvl w:ilvl="6">
      <w:numFmt w:val="bullet"/>
      <w:lvlText w:val="•"/>
      <w:lvlJc w:val="left"/>
      <w:pPr>
        <w:ind w:left="5583" w:hanging="360"/>
      </w:pPr>
      <w:rPr>
        <w:rFonts w:hint="default"/>
        <w:lang w:val="nl-BE" w:eastAsia="en-US" w:bidi="ar-SA"/>
      </w:rPr>
    </w:lvl>
    <w:lvl w:ilvl="7">
      <w:numFmt w:val="bullet"/>
      <w:lvlText w:val="•"/>
      <w:lvlJc w:val="left"/>
      <w:pPr>
        <w:ind w:left="6524" w:hanging="360"/>
      </w:pPr>
      <w:rPr>
        <w:rFonts w:hint="default"/>
        <w:lang w:val="nl-BE" w:eastAsia="en-US" w:bidi="ar-SA"/>
      </w:rPr>
    </w:lvl>
    <w:lvl w:ilvl="8">
      <w:numFmt w:val="bullet"/>
      <w:lvlText w:val="•"/>
      <w:lvlJc w:val="left"/>
      <w:pPr>
        <w:ind w:left="7464" w:hanging="360"/>
      </w:pPr>
      <w:rPr>
        <w:rFonts w:hint="default"/>
        <w:lang w:val="nl-BE" w:eastAsia="en-US" w:bidi="ar-SA"/>
      </w:rPr>
    </w:lvl>
  </w:abstractNum>
  <w:abstractNum w:abstractNumId="20" w15:restartNumberingAfterBreak="0">
    <w:nsid w:val="4E7A73CD"/>
    <w:multiLevelType w:val="multilevel"/>
    <w:tmpl w:val="24FAE0FE"/>
    <w:lvl w:ilvl="0">
      <w:start w:val="20"/>
      <w:numFmt w:val="upperLetter"/>
      <w:lvlText w:val="%1"/>
      <w:lvlJc w:val="left"/>
      <w:pPr>
        <w:ind w:left="779" w:hanging="624"/>
      </w:pPr>
      <w:rPr>
        <w:rFonts w:hint="default"/>
        <w:lang w:val="nl-BE" w:eastAsia="en-US" w:bidi="ar-SA"/>
      </w:rPr>
    </w:lvl>
    <w:lvl w:ilvl="1">
      <w:start w:val="1"/>
      <w:numFmt w:val="lowerLetter"/>
      <w:lvlText w:val="%1.%2"/>
      <w:lvlJc w:val="left"/>
      <w:pPr>
        <w:ind w:left="779" w:hanging="624"/>
      </w:pPr>
      <w:rPr>
        <w:rFonts w:hint="default"/>
        <w:lang w:val="nl-BE" w:eastAsia="en-US" w:bidi="ar-SA"/>
      </w:rPr>
    </w:lvl>
    <w:lvl w:ilvl="2">
      <w:start w:val="5"/>
      <w:numFmt w:val="lowerRoman"/>
      <w:lvlText w:val="%1.%2.%3."/>
      <w:lvlJc w:val="left"/>
      <w:pPr>
        <w:ind w:left="779" w:hanging="624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nl-BE" w:eastAsia="en-US" w:bidi="ar-SA"/>
      </w:rPr>
    </w:lvl>
    <w:lvl w:ilvl="3">
      <w:numFmt w:val="bullet"/>
      <w:lvlText w:val="-"/>
      <w:lvlJc w:val="left"/>
      <w:pPr>
        <w:ind w:left="876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nl-BE" w:eastAsia="en-US" w:bidi="ar-SA"/>
      </w:rPr>
    </w:lvl>
    <w:lvl w:ilvl="4">
      <w:numFmt w:val="bullet"/>
      <w:lvlText w:val="•"/>
      <w:lvlJc w:val="left"/>
      <w:pPr>
        <w:ind w:left="3702" w:hanging="360"/>
      </w:pPr>
      <w:rPr>
        <w:rFonts w:hint="default"/>
        <w:lang w:val="nl-BE" w:eastAsia="en-US" w:bidi="ar-SA"/>
      </w:rPr>
    </w:lvl>
    <w:lvl w:ilvl="5">
      <w:numFmt w:val="bullet"/>
      <w:lvlText w:val="•"/>
      <w:lvlJc w:val="left"/>
      <w:pPr>
        <w:ind w:left="4642" w:hanging="360"/>
      </w:pPr>
      <w:rPr>
        <w:rFonts w:hint="default"/>
        <w:lang w:val="nl-BE" w:eastAsia="en-US" w:bidi="ar-SA"/>
      </w:rPr>
    </w:lvl>
    <w:lvl w:ilvl="6">
      <w:numFmt w:val="bullet"/>
      <w:lvlText w:val="•"/>
      <w:lvlJc w:val="left"/>
      <w:pPr>
        <w:ind w:left="5583" w:hanging="360"/>
      </w:pPr>
      <w:rPr>
        <w:rFonts w:hint="default"/>
        <w:lang w:val="nl-BE" w:eastAsia="en-US" w:bidi="ar-SA"/>
      </w:rPr>
    </w:lvl>
    <w:lvl w:ilvl="7">
      <w:numFmt w:val="bullet"/>
      <w:lvlText w:val="•"/>
      <w:lvlJc w:val="left"/>
      <w:pPr>
        <w:ind w:left="6524" w:hanging="360"/>
      </w:pPr>
      <w:rPr>
        <w:rFonts w:hint="default"/>
        <w:lang w:val="nl-BE" w:eastAsia="en-US" w:bidi="ar-SA"/>
      </w:rPr>
    </w:lvl>
    <w:lvl w:ilvl="8">
      <w:numFmt w:val="bullet"/>
      <w:lvlText w:val="•"/>
      <w:lvlJc w:val="left"/>
      <w:pPr>
        <w:ind w:left="7464" w:hanging="360"/>
      </w:pPr>
      <w:rPr>
        <w:rFonts w:hint="default"/>
        <w:lang w:val="nl-BE" w:eastAsia="en-US" w:bidi="ar-SA"/>
      </w:rPr>
    </w:lvl>
  </w:abstractNum>
  <w:abstractNum w:abstractNumId="21" w15:restartNumberingAfterBreak="0">
    <w:nsid w:val="5B4E7F8C"/>
    <w:multiLevelType w:val="hybridMultilevel"/>
    <w:tmpl w:val="F9828972"/>
    <w:lvl w:ilvl="0" w:tplc="911EC8A2">
      <w:start w:val="1"/>
      <w:numFmt w:val="decimal"/>
      <w:lvlText w:val="%1."/>
      <w:lvlJc w:val="left"/>
      <w:pPr>
        <w:ind w:left="502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nl-BE" w:eastAsia="en-US" w:bidi="ar-SA"/>
      </w:rPr>
    </w:lvl>
    <w:lvl w:ilvl="1" w:tplc="08130019" w:tentative="1">
      <w:start w:val="1"/>
      <w:numFmt w:val="lowerLetter"/>
      <w:lvlText w:val="%2."/>
      <w:lvlJc w:val="left"/>
      <w:pPr>
        <w:ind w:left="1222" w:hanging="360"/>
      </w:pPr>
    </w:lvl>
    <w:lvl w:ilvl="2" w:tplc="0813001B" w:tentative="1">
      <w:start w:val="1"/>
      <w:numFmt w:val="lowerRoman"/>
      <w:lvlText w:val="%3."/>
      <w:lvlJc w:val="right"/>
      <w:pPr>
        <w:ind w:left="1942" w:hanging="180"/>
      </w:pPr>
    </w:lvl>
    <w:lvl w:ilvl="3" w:tplc="0813000F" w:tentative="1">
      <w:start w:val="1"/>
      <w:numFmt w:val="decimal"/>
      <w:lvlText w:val="%4."/>
      <w:lvlJc w:val="left"/>
      <w:pPr>
        <w:ind w:left="2662" w:hanging="360"/>
      </w:pPr>
    </w:lvl>
    <w:lvl w:ilvl="4" w:tplc="08130019" w:tentative="1">
      <w:start w:val="1"/>
      <w:numFmt w:val="lowerLetter"/>
      <w:lvlText w:val="%5."/>
      <w:lvlJc w:val="left"/>
      <w:pPr>
        <w:ind w:left="3382" w:hanging="360"/>
      </w:pPr>
    </w:lvl>
    <w:lvl w:ilvl="5" w:tplc="0813001B" w:tentative="1">
      <w:start w:val="1"/>
      <w:numFmt w:val="lowerRoman"/>
      <w:lvlText w:val="%6."/>
      <w:lvlJc w:val="right"/>
      <w:pPr>
        <w:ind w:left="4102" w:hanging="180"/>
      </w:pPr>
    </w:lvl>
    <w:lvl w:ilvl="6" w:tplc="0813000F" w:tentative="1">
      <w:start w:val="1"/>
      <w:numFmt w:val="decimal"/>
      <w:lvlText w:val="%7."/>
      <w:lvlJc w:val="left"/>
      <w:pPr>
        <w:ind w:left="4822" w:hanging="360"/>
      </w:pPr>
    </w:lvl>
    <w:lvl w:ilvl="7" w:tplc="08130019" w:tentative="1">
      <w:start w:val="1"/>
      <w:numFmt w:val="lowerLetter"/>
      <w:lvlText w:val="%8."/>
      <w:lvlJc w:val="left"/>
      <w:pPr>
        <w:ind w:left="5542" w:hanging="360"/>
      </w:pPr>
    </w:lvl>
    <w:lvl w:ilvl="8" w:tplc="081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63B1504C"/>
    <w:multiLevelType w:val="hybridMultilevel"/>
    <w:tmpl w:val="5A1E9A08"/>
    <w:lvl w:ilvl="0" w:tplc="A9328E72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2"/>
        <w:szCs w:val="22"/>
        <w:lang w:val="nl-BE" w:eastAsia="en-US" w:bidi="ar-SA"/>
      </w:rPr>
    </w:lvl>
    <w:lvl w:ilvl="1" w:tplc="3EC6AFD8">
      <w:numFmt w:val="bullet"/>
      <w:lvlText w:val=""/>
      <w:lvlJc w:val="left"/>
      <w:pPr>
        <w:ind w:left="1548" w:hanging="361"/>
      </w:pPr>
      <w:rPr>
        <w:rFonts w:ascii="Wingdings" w:eastAsia="Wingdings" w:hAnsi="Wingdings" w:cs="Wingdings" w:hint="default"/>
        <w:w w:val="100"/>
        <w:sz w:val="22"/>
        <w:szCs w:val="22"/>
        <w:lang w:val="nl-BE" w:eastAsia="en-US" w:bidi="ar-SA"/>
      </w:rPr>
    </w:lvl>
    <w:lvl w:ilvl="2" w:tplc="9DCE690C">
      <w:numFmt w:val="bullet"/>
      <w:lvlText w:val="•"/>
      <w:lvlJc w:val="left"/>
      <w:pPr>
        <w:ind w:left="2233" w:hanging="361"/>
      </w:pPr>
      <w:rPr>
        <w:rFonts w:hint="default"/>
        <w:lang w:val="nl-BE" w:eastAsia="en-US" w:bidi="ar-SA"/>
      </w:rPr>
    </w:lvl>
    <w:lvl w:ilvl="3" w:tplc="844A8860">
      <w:numFmt w:val="bullet"/>
      <w:lvlText w:val="•"/>
      <w:lvlJc w:val="left"/>
      <w:pPr>
        <w:ind w:left="2927" w:hanging="361"/>
      </w:pPr>
      <w:rPr>
        <w:rFonts w:hint="default"/>
        <w:lang w:val="nl-BE" w:eastAsia="en-US" w:bidi="ar-SA"/>
      </w:rPr>
    </w:lvl>
    <w:lvl w:ilvl="4" w:tplc="4C32822C">
      <w:numFmt w:val="bullet"/>
      <w:lvlText w:val="•"/>
      <w:lvlJc w:val="left"/>
      <w:pPr>
        <w:ind w:left="3620" w:hanging="361"/>
      </w:pPr>
      <w:rPr>
        <w:rFonts w:hint="default"/>
        <w:lang w:val="nl-BE" w:eastAsia="en-US" w:bidi="ar-SA"/>
      </w:rPr>
    </w:lvl>
    <w:lvl w:ilvl="5" w:tplc="36ACC360">
      <w:numFmt w:val="bullet"/>
      <w:lvlText w:val="•"/>
      <w:lvlJc w:val="left"/>
      <w:pPr>
        <w:ind w:left="4314" w:hanging="361"/>
      </w:pPr>
      <w:rPr>
        <w:rFonts w:hint="default"/>
        <w:lang w:val="nl-BE" w:eastAsia="en-US" w:bidi="ar-SA"/>
      </w:rPr>
    </w:lvl>
    <w:lvl w:ilvl="6" w:tplc="D6669DFC">
      <w:numFmt w:val="bullet"/>
      <w:lvlText w:val="•"/>
      <w:lvlJc w:val="left"/>
      <w:pPr>
        <w:ind w:left="5007" w:hanging="361"/>
      </w:pPr>
      <w:rPr>
        <w:rFonts w:hint="default"/>
        <w:lang w:val="nl-BE" w:eastAsia="en-US" w:bidi="ar-SA"/>
      </w:rPr>
    </w:lvl>
    <w:lvl w:ilvl="7" w:tplc="59CC59F8">
      <w:numFmt w:val="bullet"/>
      <w:lvlText w:val="•"/>
      <w:lvlJc w:val="left"/>
      <w:pPr>
        <w:ind w:left="5701" w:hanging="361"/>
      </w:pPr>
      <w:rPr>
        <w:rFonts w:hint="default"/>
        <w:lang w:val="nl-BE" w:eastAsia="en-US" w:bidi="ar-SA"/>
      </w:rPr>
    </w:lvl>
    <w:lvl w:ilvl="8" w:tplc="F020BF62">
      <w:numFmt w:val="bullet"/>
      <w:lvlText w:val="•"/>
      <w:lvlJc w:val="left"/>
      <w:pPr>
        <w:ind w:left="6394" w:hanging="361"/>
      </w:pPr>
      <w:rPr>
        <w:rFonts w:hint="default"/>
        <w:lang w:val="nl-BE" w:eastAsia="en-US" w:bidi="ar-SA"/>
      </w:rPr>
    </w:lvl>
  </w:abstractNum>
  <w:abstractNum w:abstractNumId="23" w15:restartNumberingAfterBreak="0">
    <w:nsid w:val="65FF43C8"/>
    <w:multiLevelType w:val="hybridMultilevel"/>
    <w:tmpl w:val="165E6A24"/>
    <w:lvl w:ilvl="0" w:tplc="B0925F0C">
      <w:numFmt w:val="bullet"/>
      <w:lvlText w:val="-"/>
      <w:lvlJc w:val="left"/>
      <w:pPr>
        <w:ind w:left="72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nl-BE" w:eastAsia="en-US" w:bidi="ar-SA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055C35"/>
    <w:multiLevelType w:val="hybridMultilevel"/>
    <w:tmpl w:val="833C267E"/>
    <w:lvl w:ilvl="0" w:tplc="0813000F">
      <w:start w:val="1"/>
      <w:numFmt w:val="decimal"/>
      <w:lvlText w:val="%1."/>
      <w:lvlJc w:val="left"/>
      <w:pPr>
        <w:ind w:left="644" w:hanging="360"/>
      </w:pPr>
    </w:lvl>
    <w:lvl w:ilvl="1" w:tplc="08130019" w:tentative="1">
      <w:start w:val="1"/>
      <w:numFmt w:val="lowerLetter"/>
      <w:lvlText w:val="%2."/>
      <w:lvlJc w:val="left"/>
      <w:pPr>
        <w:ind w:left="1364" w:hanging="360"/>
      </w:pPr>
    </w:lvl>
    <w:lvl w:ilvl="2" w:tplc="0813001B" w:tentative="1">
      <w:start w:val="1"/>
      <w:numFmt w:val="lowerRoman"/>
      <w:lvlText w:val="%3."/>
      <w:lvlJc w:val="right"/>
      <w:pPr>
        <w:ind w:left="2084" w:hanging="180"/>
      </w:pPr>
    </w:lvl>
    <w:lvl w:ilvl="3" w:tplc="0813000F" w:tentative="1">
      <w:start w:val="1"/>
      <w:numFmt w:val="decimal"/>
      <w:lvlText w:val="%4."/>
      <w:lvlJc w:val="left"/>
      <w:pPr>
        <w:ind w:left="2804" w:hanging="360"/>
      </w:pPr>
    </w:lvl>
    <w:lvl w:ilvl="4" w:tplc="08130019" w:tentative="1">
      <w:start w:val="1"/>
      <w:numFmt w:val="lowerLetter"/>
      <w:lvlText w:val="%5."/>
      <w:lvlJc w:val="left"/>
      <w:pPr>
        <w:ind w:left="3524" w:hanging="360"/>
      </w:pPr>
    </w:lvl>
    <w:lvl w:ilvl="5" w:tplc="0813001B" w:tentative="1">
      <w:start w:val="1"/>
      <w:numFmt w:val="lowerRoman"/>
      <w:lvlText w:val="%6."/>
      <w:lvlJc w:val="right"/>
      <w:pPr>
        <w:ind w:left="4244" w:hanging="180"/>
      </w:pPr>
    </w:lvl>
    <w:lvl w:ilvl="6" w:tplc="0813000F" w:tentative="1">
      <w:start w:val="1"/>
      <w:numFmt w:val="decimal"/>
      <w:lvlText w:val="%7."/>
      <w:lvlJc w:val="left"/>
      <w:pPr>
        <w:ind w:left="4964" w:hanging="360"/>
      </w:pPr>
    </w:lvl>
    <w:lvl w:ilvl="7" w:tplc="08130019" w:tentative="1">
      <w:start w:val="1"/>
      <w:numFmt w:val="lowerLetter"/>
      <w:lvlText w:val="%8."/>
      <w:lvlJc w:val="left"/>
      <w:pPr>
        <w:ind w:left="5684" w:hanging="360"/>
      </w:pPr>
    </w:lvl>
    <w:lvl w:ilvl="8" w:tplc="08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753C5B99"/>
    <w:multiLevelType w:val="hybridMultilevel"/>
    <w:tmpl w:val="9614111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E402E3"/>
    <w:multiLevelType w:val="hybridMultilevel"/>
    <w:tmpl w:val="0AB6463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2"/>
  </w:num>
  <w:num w:numId="3">
    <w:abstractNumId w:val="19"/>
  </w:num>
  <w:num w:numId="4">
    <w:abstractNumId w:val="2"/>
  </w:num>
  <w:num w:numId="5">
    <w:abstractNumId w:val="20"/>
  </w:num>
  <w:num w:numId="6">
    <w:abstractNumId w:val="13"/>
  </w:num>
  <w:num w:numId="7">
    <w:abstractNumId w:val="10"/>
  </w:num>
  <w:num w:numId="8">
    <w:abstractNumId w:val="9"/>
  </w:num>
  <w:num w:numId="9">
    <w:abstractNumId w:val="1"/>
  </w:num>
  <w:num w:numId="10">
    <w:abstractNumId w:val="16"/>
  </w:num>
  <w:num w:numId="11">
    <w:abstractNumId w:val="11"/>
  </w:num>
  <w:num w:numId="12">
    <w:abstractNumId w:val="7"/>
  </w:num>
  <w:num w:numId="13">
    <w:abstractNumId w:val="0"/>
  </w:num>
  <w:num w:numId="14">
    <w:abstractNumId w:val="8"/>
  </w:num>
  <w:num w:numId="15">
    <w:abstractNumId w:val="18"/>
  </w:num>
  <w:num w:numId="16">
    <w:abstractNumId w:val="21"/>
  </w:num>
  <w:num w:numId="17">
    <w:abstractNumId w:val="7"/>
    <w:lvlOverride w:ilvl="0">
      <w:startOverride w:val="3"/>
    </w:lvlOverride>
  </w:num>
  <w:num w:numId="18">
    <w:abstractNumId w:val="24"/>
  </w:num>
  <w:num w:numId="19">
    <w:abstractNumId w:val="3"/>
  </w:num>
  <w:num w:numId="20">
    <w:abstractNumId w:val="17"/>
  </w:num>
  <w:num w:numId="21">
    <w:abstractNumId w:val="15"/>
  </w:num>
  <w:num w:numId="22">
    <w:abstractNumId w:val="23"/>
  </w:num>
  <w:num w:numId="23">
    <w:abstractNumId w:val="5"/>
  </w:num>
  <w:num w:numId="24">
    <w:abstractNumId w:val="25"/>
  </w:num>
  <w:num w:numId="25">
    <w:abstractNumId w:val="12"/>
  </w:num>
  <w:num w:numId="26">
    <w:abstractNumId w:val="4"/>
  </w:num>
  <w:num w:numId="27">
    <w:abstractNumId w:val="10"/>
  </w:num>
  <w:num w:numId="28">
    <w:abstractNumId w:val="26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459"/>
    <w:rsid w:val="000147FE"/>
    <w:rsid w:val="00050674"/>
    <w:rsid w:val="000542B9"/>
    <w:rsid w:val="000C78D5"/>
    <w:rsid w:val="000D6DDF"/>
    <w:rsid w:val="001246E2"/>
    <w:rsid w:val="0013442D"/>
    <w:rsid w:val="00151FEC"/>
    <w:rsid w:val="0015209D"/>
    <w:rsid w:val="00203AEE"/>
    <w:rsid w:val="002549B4"/>
    <w:rsid w:val="00280310"/>
    <w:rsid w:val="002A29AB"/>
    <w:rsid w:val="002E567F"/>
    <w:rsid w:val="00303EDD"/>
    <w:rsid w:val="00306977"/>
    <w:rsid w:val="003250D7"/>
    <w:rsid w:val="003568D5"/>
    <w:rsid w:val="003F1180"/>
    <w:rsid w:val="00472DB7"/>
    <w:rsid w:val="00496E7C"/>
    <w:rsid w:val="004A3B6F"/>
    <w:rsid w:val="00507CC4"/>
    <w:rsid w:val="005438D8"/>
    <w:rsid w:val="005A1A78"/>
    <w:rsid w:val="00644AF4"/>
    <w:rsid w:val="006B0D31"/>
    <w:rsid w:val="006B4650"/>
    <w:rsid w:val="006C00E3"/>
    <w:rsid w:val="006F00C9"/>
    <w:rsid w:val="00741937"/>
    <w:rsid w:val="007C024B"/>
    <w:rsid w:val="0080533C"/>
    <w:rsid w:val="0081219E"/>
    <w:rsid w:val="00834F8F"/>
    <w:rsid w:val="0088495E"/>
    <w:rsid w:val="0089437F"/>
    <w:rsid w:val="008B754E"/>
    <w:rsid w:val="008E1553"/>
    <w:rsid w:val="00914BA0"/>
    <w:rsid w:val="00963459"/>
    <w:rsid w:val="00966FE7"/>
    <w:rsid w:val="00992033"/>
    <w:rsid w:val="009A3562"/>
    <w:rsid w:val="009D07B6"/>
    <w:rsid w:val="009E771E"/>
    <w:rsid w:val="00A02655"/>
    <w:rsid w:val="00A74310"/>
    <w:rsid w:val="00A90810"/>
    <w:rsid w:val="00AC17D8"/>
    <w:rsid w:val="00B64A14"/>
    <w:rsid w:val="00BB5016"/>
    <w:rsid w:val="00BF7B9B"/>
    <w:rsid w:val="00C3772D"/>
    <w:rsid w:val="00C74166"/>
    <w:rsid w:val="00DA6CB6"/>
    <w:rsid w:val="00E053E1"/>
    <w:rsid w:val="00E11772"/>
    <w:rsid w:val="00F1114F"/>
    <w:rsid w:val="00F120CC"/>
    <w:rsid w:val="00F41C13"/>
    <w:rsid w:val="00F432D6"/>
    <w:rsid w:val="00FA1880"/>
    <w:rsid w:val="00FC5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564D61"/>
  <w15:docId w15:val="{00427D06-9D25-4880-9899-D7E658558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1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rPr>
      <w:rFonts w:ascii="Arial" w:eastAsia="Arial" w:hAnsi="Arial" w:cs="Arial"/>
      <w:lang w:val="nl-NL"/>
    </w:rPr>
  </w:style>
  <w:style w:type="paragraph" w:styleId="Kop1">
    <w:name w:val="heading 1"/>
    <w:aliases w:val="huisstijl TITEL"/>
    <w:basedOn w:val="Standaard"/>
    <w:link w:val="Kop1Char"/>
    <w:qFormat/>
    <w:rsid w:val="0088495E"/>
    <w:pPr>
      <w:spacing w:before="91"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1"/>
    <w:qFormat/>
    <w:rsid w:val="00280310"/>
    <w:pPr>
      <w:outlineLvl w:val="1"/>
    </w:pPr>
    <w:rPr>
      <w:b/>
      <w:caps/>
      <w:color w:val="65B8DC"/>
      <w:sz w:val="24"/>
      <w:szCs w:val="24"/>
      <w:u w:color="000000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rsid w:val="009A35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link w:val="PlattetekstChar"/>
    <w:uiPriority w:val="1"/>
    <w:qFormat/>
    <w:rsid w:val="000D6DDF"/>
    <w:rPr>
      <w:color w:val="000000" w:themeColor="text1"/>
      <w:sz w:val="20"/>
      <w:szCs w:val="20"/>
    </w:rPr>
  </w:style>
  <w:style w:type="paragraph" w:styleId="Titel">
    <w:name w:val="Title"/>
    <w:basedOn w:val="Standaard"/>
    <w:link w:val="TitelChar"/>
    <w:qFormat/>
    <w:rsid w:val="00966FE7"/>
    <w:pPr>
      <w:spacing w:before="69"/>
      <w:ind w:right="2880"/>
    </w:pPr>
    <w:rPr>
      <w:b/>
      <w:bCs/>
      <w:caps/>
      <w:color w:val="65B8DC"/>
      <w:sz w:val="32"/>
      <w:szCs w:val="32"/>
    </w:rPr>
  </w:style>
  <w:style w:type="paragraph" w:styleId="Lijstalinea">
    <w:name w:val="List Paragraph"/>
    <w:aliases w:val="Lijst nummer Titel"/>
    <w:basedOn w:val="Standaard"/>
    <w:link w:val="LijstalineaChar"/>
    <w:uiPriority w:val="34"/>
    <w:qFormat/>
    <w:rsid w:val="009A3562"/>
    <w:pPr>
      <w:numPr>
        <w:numId w:val="12"/>
      </w:numPr>
      <w:spacing w:before="120" w:after="120"/>
      <w:ind w:left="360"/>
    </w:pPr>
    <w:rPr>
      <w:b/>
      <w:color w:val="000000" w:themeColor="text1"/>
      <w:sz w:val="24"/>
    </w:rPr>
  </w:style>
  <w:style w:type="paragraph" w:customStyle="1" w:styleId="TableParagraph">
    <w:name w:val="Table Paragraph"/>
    <w:basedOn w:val="Standaard"/>
    <w:link w:val="TableParagraphChar"/>
    <w:uiPriority w:val="1"/>
    <w:qFormat/>
  </w:style>
  <w:style w:type="paragraph" w:styleId="Koptekst">
    <w:name w:val="header"/>
    <w:basedOn w:val="Standaard"/>
    <w:link w:val="KoptekstChar"/>
    <w:uiPriority w:val="99"/>
    <w:unhideWhenUsed/>
    <w:rsid w:val="0074193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41937"/>
    <w:rPr>
      <w:rFonts w:ascii="Arial" w:eastAsia="Arial" w:hAnsi="Arial" w:cs="Arial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74193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41937"/>
    <w:rPr>
      <w:rFonts w:ascii="Arial" w:eastAsia="Arial" w:hAnsi="Arial" w:cs="Arial"/>
      <w:lang w:val="nl-NL"/>
    </w:rPr>
  </w:style>
  <w:style w:type="paragraph" w:styleId="Geenafstand">
    <w:name w:val="No Spacing"/>
    <w:uiPriority w:val="1"/>
    <w:qFormat/>
    <w:rsid w:val="00741937"/>
    <w:rPr>
      <w:rFonts w:ascii="Arial" w:eastAsia="Arial" w:hAnsi="Arial" w:cs="Arial"/>
      <w:sz w:val="20"/>
      <w:lang w:val="nl-NL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66FE7"/>
    <w:pPr>
      <w:numPr>
        <w:ilvl w:val="1"/>
      </w:numPr>
      <w:spacing w:after="160"/>
    </w:pPr>
    <w:rPr>
      <w:rFonts w:eastAsiaTheme="minorEastAsia" w:cstheme="minorBidi"/>
      <w:caps/>
      <w:color w:val="65B8DC"/>
      <w:spacing w:val="15"/>
      <w:sz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66FE7"/>
    <w:rPr>
      <w:rFonts w:ascii="Arial" w:eastAsiaTheme="minorEastAsia" w:hAnsi="Arial"/>
      <w:caps/>
      <w:color w:val="65B8DC"/>
      <w:spacing w:val="15"/>
      <w:sz w:val="24"/>
      <w:lang w:val="nl-NL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A356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nl-NL"/>
    </w:rPr>
  </w:style>
  <w:style w:type="paragraph" w:customStyle="1" w:styleId="lijstpunt">
    <w:name w:val="lijst punt"/>
    <w:basedOn w:val="Lijstalinea"/>
    <w:link w:val="lijstpuntChar"/>
    <w:uiPriority w:val="1"/>
    <w:qFormat/>
    <w:rsid w:val="003250D7"/>
    <w:pPr>
      <w:numPr>
        <w:ilvl w:val="1"/>
        <w:numId w:val="9"/>
      </w:numPr>
      <w:tabs>
        <w:tab w:val="left" w:pos="851"/>
        <w:tab w:val="left" w:pos="1596"/>
        <w:tab w:val="left" w:pos="1597"/>
      </w:tabs>
      <w:spacing w:before="2" w:line="269" w:lineRule="exact"/>
      <w:ind w:left="1212" w:hanging="361"/>
    </w:pPr>
    <w:rPr>
      <w:b w:val="0"/>
      <w:sz w:val="20"/>
    </w:rPr>
  </w:style>
  <w:style w:type="paragraph" w:customStyle="1" w:styleId="basisbold">
    <w:name w:val="basis bold"/>
    <w:basedOn w:val="Kop3"/>
    <w:link w:val="basisboldChar"/>
    <w:uiPriority w:val="1"/>
    <w:rsid w:val="000D6DDF"/>
    <w:pPr>
      <w:keepNext w:val="0"/>
      <w:keepLines w:val="0"/>
      <w:numPr>
        <w:ilvl w:val="1"/>
        <w:numId w:val="7"/>
      </w:numPr>
      <w:tabs>
        <w:tab w:val="left" w:pos="876"/>
        <w:tab w:val="left" w:pos="877"/>
      </w:tabs>
      <w:spacing w:before="0"/>
    </w:pPr>
    <w:rPr>
      <w:rFonts w:ascii="Arial" w:hAnsi="Arial"/>
      <w:sz w:val="20"/>
    </w:rPr>
  </w:style>
  <w:style w:type="character" w:customStyle="1" w:styleId="LijstalineaChar">
    <w:name w:val="Lijstalinea Char"/>
    <w:aliases w:val="Lijst nummer Titel Char"/>
    <w:basedOn w:val="Standaardalinea-lettertype"/>
    <w:link w:val="Lijstalinea"/>
    <w:uiPriority w:val="1"/>
    <w:rsid w:val="009A3562"/>
    <w:rPr>
      <w:rFonts w:ascii="Arial" w:eastAsia="Arial" w:hAnsi="Arial" w:cs="Arial"/>
      <w:b/>
      <w:color w:val="000000" w:themeColor="text1"/>
      <w:sz w:val="24"/>
      <w:lang w:val="nl-NL"/>
    </w:rPr>
  </w:style>
  <w:style w:type="character" w:customStyle="1" w:styleId="lijstpuntChar">
    <w:name w:val="lijst punt Char"/>
    <w:basedOn w:val="LijstalineaChar"/>
    <w:link w:val="lijstpunt"/>
    <w:uiPriority w:val="1"/>
    <w:rsid w:val="003250D7"/>
    <w:rPr>
      <w:rFonts w:ascii="Arial" w:eastAsia="Arial" w:hAnsi="Arial" w:cs="Arial"/>
      <w:b w:val="0"/>
      <w:color w:val="000000" w:themeColor="text1"/>
      <w:sz w:val="20"/>
      <w:lang w:val="nl-NL"/>
    </w:rPr>
  </w:style>
  <w:style w:type="paragraph" w:customStyle="1" w:styleId="bold">
    <w:name w:val="bold"/>
    <w:basedOn w:val="TableParagraph"/>
    <w:link w:val="boldChar"/>
    <w:uiPriority w:val="1"/>
    <w:qFormat/>
    <w:rsid w:val="000D6DDF"/>
    <w:rPr>
      <w:b/>
    </w:rPr>
  </w:style>
  <w:style w:type="character" w:customStyle="1" w:styleId="basisboldChar">
    <w:name w:val="basis bold Char"/>
    <w:basedOn w:val="Kop3Char"/>
    <w:link w:val="basisbold"/>
    <w:uiPriority w:val="1"/>
    <w:rsid w:val="000D6DDF"/>
    <w:rPr>
      <w:rFonts w:ascii="Arial" w:eastAsiaTheme="majorEastAsia" w:hAnsi="Arial" w:cstheme="majorBidi"/>
      <w:color w:val="243F60" w:themeColor="accent1" w:themeShade="7F"/>
      <w:sz w:val="20"/>
      <w:szCs w:val="24"/>
      <w:lang w:val="nl-NL"/>
    </w:rPr>
  </w:style>
  <w:style w:type="paragraph" w:customStyle="1" w:styleId="lijststreep">
    <w:name w:val="lijst streep"/>
    <w:basedOn w:val="Plattetekst"/>
    <w:link w:val="lijststreepChar"/>
    <w:uiPriority w:val="1"/>
    <w:qFormat/>
    <w:rsid w:val="000D6DDF"/>
    <w:pPr>
      <w:numPr>
        <w:numId w:val="23"/>
      </w:numPr>
      <w:ind w:left="1800"/>
    </w:pPr>
  </w:style>
  <w:style w:type="character" w:customStyle="1" w:styleId="TableParagraphChar">
    <w:name w:val="Table Paragraph Char"/>
    <w:basedOn w:val="Standaardalinea-lettertype"/>
    <w:link w:val="TableParagraph"/>
    <w:uiPriority w:val="1"/>
    <w:rsid w:val="000D6DDF"/>
    <w:rPr>
      <w:rFonts w:ascii="Arial" w:eastAsia="Arial" w:hAnsi="Arial" w:cs="Arial"/>
      <w:lang w:val="nl-NL"/>
    </w:rPr>
  </w:style>
  <w:style w:type="character" w:customStyle="1" w:styleId="boldChar">
    <w:name w:val="bold Char"/>
    <w:basedOn w:val="TableParagraphChar"/>
    <w:link w:val="bold"/>
    <w:uiPriority w:val="1"/>
    <w:rsid w:val="000D6DDF"/>
    <w:rPr>
      <w:rFonts w:ascii="Arial" w:eastAsia="Arial" w:hAnsi="Arial" w:cs="Arial"/>
      <w:b/>
      <w:lang w:val="nl-NL"/>
    </w:rPr>
  </w:style>
  <w:style w:type="character" w:customStyle="1" w:styleId="lijststreepChar">
    <w:name w:val="lijst streep Char"/>
    <w:basedOn w:val="lijstpuntChar"/>
    <w:link w:val="lijststreep"/>
    <w:uiPriority w:val="1"/>
    <w:rsid w:val="000D6DDF"/>
    <w:rPr>
      <w:rFonts w:ascii="Arial" w:eastAsia="Arial" w:hAnsi="Arial" w:cs="Arial"/>
      <w:b w:val="0"/>
      <w:color w:val="000000" w:themeColor="text1"/>
      <w:sz w:val="20"/>
      <w:szCs w:val="20"/>
      <w:lang w:val="nl-NL"/>
    </w:rPr>
  </w:style>
  <w:style w:type="character" w:customStyle="1" w:styleId="Kop1Char">
    <w:name w:val="Kop 1 Char"/>
    <w:aliases w:val="huisstijl TITEL Char"/>
    <w:basedOn w:val="Standaardalinea-lettertype"/>
    <w:link w:val="Kop1"/>
    <w:rsid w:val="00E053E1"/>
    <w:rPr>
      <w:rFonts w:ascii="Arial" w:eastAsia="Arial" w:hAnsi="Arial" w:cs="Arial"/>
      <w:b/>
      <w:bCs/>
      <w:sz w:val="28"/>
      <w:szCs w:val="28"/>
      <w:lang w:val="nl-NL"/>
    </w:rPr>
  </w:style>
  <w:style w:type="character" w:customStyle="1" w:styleId="TitelChar">
    <w:name w:val="Titel Char"/>
    <w:basedOn w:val="Standaardalinea-lettertype"/>
    <w:link w:val="Titel"/>
    <w:rsid w:val="00E053E1"/>
    <w:rPr>
      <w:rFonts w:ascii="Arial" w:eastAsia="Arial" w:hAnsi="Arial" w:cs="Arial"/>
      <w:b/>
      <w:bCs/>
      <w:caps/>
      <w:color w:val="65B8DC"/>
      <w:sz w:val="32"/>
      <w:szCs w:val="32"/>
      <w:lang w:val="nl-NL"/>
    </w:rPr>
  </w:style>
  <w:style w:type="character" w:customStyle="1" w:styleId="huisstijlStandaardCursief">
    <w:name w:val="huisstijl Standaard Cursief"/>
    <w:basedOn w:val="Standaardalinea-lettertype"/>
    <w:qFormat/>
    <w:rsid w:val="00963459"/>
    <w:rPr>
      <w:rFonts w:ascii="Arial" w:hAnsi="Arial"/>
      <w:b w:val="0"/>
      <w:i/>
      <w:iCs/>
      <w:caps w:val="0"/>
      <w:smallCaps w:val="0"/>
      <w:strike w:val="0"/>
      <w:dstrike w:val="0"/>
      <w:vanish w:val="0"/>
      <w:color w:val="000000" w:themeColor="text1"/>
      <w:sz w:val="20"/>
      <w:vertAlign w:val="baseline"/>
    </w:rPr>
  </w:style>
  <w:style w:type="character" w:styleId="Hyperlink">
    <w:name w:val="Hyperlink"/>
    <w:basedOn w:val="Standaardalinea-lettertype"/>
    <w:uiPriority w:val="99"/>
    <w:unhideWhenUsed/>
    <w:rsid w:val="00963459"/>
    <w:rPr>
      <w:color w:val="0000FF" w:themeColor="hyperlink"/>
      <w:u w:val="single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963459"/>
    <w:rPr>
      <w:rFonts w:ascii="Arial" w:eastAsia="Arial" w:hAnsi="Arial" w:cs="Arial"/>
      <w:color w:val="000000" w:themeColor="text1"/>
      <w:sz w:val="20"/>
      <w:szCs w:val="20"/>
      <w:lang w:val="nl-NL"/>
    </w:rPr>
  </w:style>
  <w:style w:type="paragraph" w:styleId="Plattetekstinspringen">
    <w:name w:val="Body Text Indent"/>
    <w:basedOn w:val="Standaard"/>
    <w:link w:val="PlattetekstinspringenChar"/>
    <w:rsid w:val="00963459"/>
    <w:pPr>
      <w:widowControl/>
      <w:autoSpaceDE/>
      <w:autoSpaceDN/>
      <w:spacing w:after="120"/>
      <w:ind w:left="283"/>
    </w:pPr>
    <w:rPr>
      <w:rFonts w:eastAsia="Times New Roman" w:cs="Times New Roman"/>
      <w:color w:val="000000" w:themeColor="text1"/>
      <w:sz w:val="20"/>
      <w:lang w:eastAsia="nl-NL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963459"/>
    <w:rPr>
      <w:rFonts w:ascii="Arial" w:eastAsia="Times New Roman" w:hAnsi="Arial" w:cs="Times New Roman"/>
      <w:color w:val="000000" w:themeColor="text1"/>
      <w:sz w:val="20"/>
      <w:lang w:val="nl-NL" w:eastAsia="nl-NL"/>
    </w:rPr>
  </w:style>
  <w:style w:type="table" w:styleId="Tabelraster">
    <w:name w:val="Table Grid"/>
    <w:basedOn w:val="Standaardtabel"/>
    <w:uiPriority w:val="39"/>
    <w:rsid w:val="0091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050674"/>
    <w:rPr>
      <w:color w:val="605E5C"/>
      <w:shd w:val="clear" w:color="auto" w:fill="E1DFDD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DA6CB6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DA6CB6"/>
    <w:rPr>
      <w:rFonts w:ascii="Arial" w:eastAsia="Arial" w:hAnsi="Arial" w:cs="Arial"/>
      <w:sz w:val="20"/>
      <w:szCs w:val="20"/>
      <w:lang w:val="nl-NL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DA6CB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hyperlink" Target="mailto:jelke.samyn@menen.be" TargetMode="External"/><Relationship Id="rId14" Type="http://schemas.openxmlformats.org/officeDocument/2006/relationships/image" Target="media/image6.jp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B:\Huisstijl\_2020\Word\_Sjabloon%20document\sjabloon%20voor%20documenten_licht%20blau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51C3D-6A2E-433E-9CEC-DDAF35447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 voor documenten_licht blauw.dotx</Template>
  <TotalTime>8</TotalTime>
  <Pages>16</Pages>
  <Words>879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 Menen</Company>
  <LinksUpToDate>false</LinksUpToDate>
  <CharactersWithSpaces>5704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Kurt Debrabandere</dc:creator>
  <cp:lastModifiedBy>Jelke Samyn</cp:lastModifiedBy>
  <cp:revision>2</cp:revision>
  <cp:lastPrinted>2021-07-01T11:57:00Z</cp:lastPrinted>
  <dcterms:created xsi:type="dcterms:W3CDTF">2021-08-02T07:32:00Z</dcterms:created>
  <dcterms:modified xsi:type="dcterms:W3CDTF">2021-08-02T07:32:00Z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2020-10-01T00:00:00Z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2020-10-01T00:00:00Z</vt:filetime>
  </property>
</Properties>
</file>